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D9A15E" w14:textId="505A9E9F" w:rsidR="00BC030D" w:rsidRPr="009F403D" w:rsidRDefault="00BC030D" w:rsidP="009F403D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tbl>
      <w:tblPr>
        <w:tblStyle w:val="TableGrid"/>
        <w:tblpPr w:leftFromText="180" w:rightFromText="180" w:horzAnchor="margin" w:tblpY="748"/>
        <w:tblW w:w="5000" w:type="pct"/>
        <w:tblLayout w:type="fixed"/>
        <w:tblLook w:val="04A0" w:firstRow="1" w:lastRow="0" w:firstColumn="1" w:lastColumn="0" w:noHBand="0" w:noVBand="1"/>
      </w:tblPr>
      <w:tblGrid>
        <w:gridCol w:w="576"/>
        <w:gridCol w:w="2209"/>
        <w:gridCol w:w="2527"/>
        <w:gridCol w:w="404"/>
        <w:gridCol w:w="2170"/>
        <w:gridCol w:w="441"/>
        <w:gridCol w:w="2299"/>
        <w:gridCol w:w="2268"/>
        <w:gridCol w:w="1054"/>
      </w:tblGrid>
      <w:tr w:rsidR="001D2084" w:rsidRPr="00B1176B" w14:paraId="37DBF7E4" w14:textId="77777777" w:rsidTr="001D2084">
        <w:trPr>
          <w:trHeight w:val="231"/>
        </w:trPr>
        <w:tc>
          <w:tcPr>
            <w:tcW w:w="5000" w:type="pct"/>
            <w:gridSpan w:val="9"/>
            <w:shd w:val="clear" w:color="auto" w:fill="DEEAF6" w:themeFill="accent1" w:themeFillTint="33"/>
          </w:tcPr>
          <w:p w14:paraId="089B97F3" w14:textId="6FD7C1BA" w:rsidR="001D2084" w:rsidRPr="00D84F39" w:rsidRDefault="001D2084" w:rsidP="001D2084">
            <w:pPr>
              <w:rPr>
                <w:rFonts w:cstheme="minorHAnsi"/>
                <w:b/>
                <w:sz w:val="28"/>
                <w:szCs w:val="20"/>
              </w:rPr>
            </w:pPr>
            <w:r w:rsidRPr="00D84F39">
              <w:rPr>
                <w:rFonts w:cstheme="minorHAnsi"/>
                <w:b/>
                <w:sz w:val="28"/>
                <w:szCs w:val="20"/>
              </w:rPr>
              <w:t>Learning Objectives for the week:</w:t>
            </w:r>
          </w:p>
          <w:p w14:paraId="5420FE39" w14:textId="77777777" w:rsidR="001D2084" w:rsidRDefault="001D2084" w:rsidP="001D2084">
            <w:pPr>
              <w:rPr>
                <w:rFonts w:cstheme="minorHAnsi"/>
                <w:sz w:val="20"/>
                <w:szCs w:val="20"/>
              </w:rPr>
            </w:pPr>
          </w:p>
          <w:p w14:paraId="10C5AC59" w14:textId="77777777" w:rsidR="001D2084" w:rsidRPr="00D84F39" w:rsidRDefault="001D2084" w:rsidP="001D2084">
            <w:pPr>
              <w:rPr>
                <w:rFonts w:cstheme="minorHAnsi"/>
                <w:b/>
                <w:sz w:val="20"/>
                <w:szCs w:val="20"/>
              </w:rPr>
            </w:pPr>
            <w:r w:rsidRPr="00D84F39">
              <w:rPr>
                <w:rFonts w:cstheme="minorHAnsi"/>
                <w:b/>
                <w:sz w:val="20"/>
                <w:szCs w:val="20"/>
              </w:rPr>
              <w:t>Reading:</w:t>
            </w:r>
          </w:p>
          <w:p w14:paraId="0A718B6E" w14:textId="41C5A5E2" w:rsidR="001D2084" w:rsidRDefault="001D2084" w:rsidP="001D208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The children will be able read books matched to their colour book ban</w:t>
            </w:r>
            <w:r w:rsidR="001621F1">
              <w:rPr>
                <w:rFonts w:cstheme="minorHAnsi"/>
                <w:sz w:val="20"/>
                <w:szCs w:val="20"/>
              </w:rPr>
              <w:t>d (</w:t>
            </w:r>
            <w:r>
              <w:rPr>
                <w:rFonts w:cstheme="minorHAnsi"/>
                <w:sz w:val="20"/>
                <w:szCs w:val="20"/>
              </w:rPr>
              <w:t>Bug Club</w:t>
            </w:r>
            <w:r w:rsidR="001621F1">
              <w:rPr>
                <w:rFonts w:cstheme="minorHAnsi"/>
                <w:sz w:val="20"/>
                <w:szCs w:val="20"/>
              </w:rPr>
              <w:t>)</w:t>
            </w:r>
          </w:p>
          <w:p w14:paraId="451F59E3" w14:textId="1A71A37F" w:rsidR="001D2084" w:rsidRDefault="001D2084" w:rsidP="001D208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The children will be able to answer questions about the book they have</w:t>
            </w:r>
            <w:r w:rsidR="001621F1">
              <w:rPr>
                <w:rFonts w:cstheme="minorHAnsi"/>
                <w:sz w:val="20"/>
                <w:szCs w:val="20"/>
              </w:rPr>
              <w:t xml:space="preserve"> read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1621F1">
              <w:rPr>
                <w:rFonts w:cstheme="minorHAnsi"/>
                <w:sz w:val="20"/>
                <w:szCs w:val="20"/>
              </w:rPr>
              <w:t>(</w:t>
            </w:r>
            <w:r>
              <w:rPr>
                <w:rFonts w:cstheme="minorHAnsi"/>
                <w:sz w:val="20"/>
                <w:szCs w:val="20"/>
              </w:rPr>
              <w:t>Bug Club</w:t>
            </w:r>
            <w:r w:rsidR="001621F1">
              <w:rPr>
                <w:rFonts w:cstheme="minorHAnsi"/>
                <w:sz w:val="20"/>
                <w:szCs w:val="20"/>
              </w:rPr>
              <w:t>)</w:t>
            </w:r>
          </w:p>
          <w:p w14:paraId="40FEBE2C" w14:textId="54A5A1BF" w:rsidR="001D2084" w:rsidRDefault="001D2084" w:rsidP="001D208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The children will be able to talk about the story </w:t>
            </w:r>
            <w:r w:rsidR="0066518E">
              <w:rPr>
                <w:rFonts w:cstheme="minorHAnsi"/>
                <w:sz w:val="20"/>
                <w:szCs w:val="20"/>
              </w:rPr>
              <w:t>(</w:t>
            </w:r>
            <w:r w:rsidR="001621F1">
              <w:rPr>
                <w:rFonts w:cstheme="minorHAnsi"/>
                <w:sz w:val="20"/>
                <w:szCs w:val="20"/>
              </w:rPr>
              <w:t>Oak academy)</w:t>
            </w:r>
          </w:p>
          <w:p w14:paraId="4EAA0E72" w14:textId="3786C44F" w:rsidR="001D2084" w:rsidRDefault="001D2084" w:rsidP="001D208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The children will be able to read words</w:t>
            </w:r>
            <w:r w:rsidR="001621F1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(sight vocabulary words</w:t>
            </w:r>
            <w:r w:rsidR="001621F1">
              <w:rPr>
                <w:rFonts w:cstheme="minorHAnsi"/>
                <w:sz w:val="20"/>
                <w:szCs w:val="20"/>
              </w:rPr>
              <w:t xml:space="preserve"> sent via Purple Mash</w:t>
            </w:r>
            <w:r>
              <w:rPr>
                <w:rFonts w:cstheme="minorHAnsi"/>
                <w:sz w:val="20"/>
                <w:szCs w:val="20"/>
              </w:rPr>
              <w:t>).</w:t>
            </w:r>
          </w:p>
          <w:p w14:paraId="07D27534" w14:textId="77777777" w:rsidR="001D2084" w:rsidRDefault="001D2084" w:rsidP="001D2084">
            <w:pPr>
              <w:rPr>
                <w:rFonts w:cstheme="minorHAnsi"/>
                <w:sz w:val="20"/>
                <w:szCs w:val="20"/>
              </w:rPr>
            </w:pPr>
          </w:p>
          <w:p w14:paraId="2FE70FDA" w14:textId="77777777" w:rsidR="001D2084" w:rsidRDefault="001D2084" w:rsidP="001D2084">
            <w:pPr>
              <w:rPr>
                <w:rFonts w:cstheme="minorHAnsi"/>
                <w:b/>
                <w:sz w:val="20"/>
                <w:szCs w:val="20"/>
              </w:rPr>
            </w:pPr>
            <w:r w:rsidRPr="00D84F39">
              <w:rPr>
                <w:rFonts w:cstheme="minorHAnsi"/>
                <w:b/>
                <w:sz w:val="20"/>
                <w:szCs w:val="20"/>
              </w:rPr>
              <w:t>Phonics:</w:t>
            </w:r>
          </w:p>
          <w:p w14:paraId="7540950B" w14:textId="76DC08BB" w:rsidR="001D2084" w:rsidRPr="00D84F39" w:rsidRDefault="001D2084" w:rsidP="001D2084">
            <w:pPr>
              <w:rPr>
                <w:rFonts w:cstheme="minorHAnsi"/>
                <w:sz w:val="20"/>
                <w:szCs w:val="20"/>
              </w:rPr>
            </w:pPr>
            <w:r w:rsidRPr="00D84F39">
              <w:rPr>
                <w:rFonts w:cstheme="minorHAnsi"/>
                <w:sz w:val="20"/>
                <w:szCs w:val="20"/>
              </w:rPr>
              <w:t xml:space="preserve">The children will </w:t>
            </w:r>
            <w:r w:rsidR="001621F1">
              <w:rPr>
                <w:rFonts w:cstheme="minorHAnsi"/>
                <w:sz w:val="20"/>
                <w:szCs w:val="20"/>
              </w:rPr>
              <w:t>be able to blend words to read matched to their phonic ability e.g.</w:t>
            </w:r>
            <w:r w:rsidR="008D47DF">
              <w:rPr>
                <w:rFonts w:cstheme="minorHAnsi"/>
                <w:sz w:val="20"/>
                <w:szCs w:val="20"/>
              </w:rPr>
              <w:t xml:space="preserve"> </w:t>
            </w:r>
            <w:r w:rsidR="008D47DF">
              <w:rPr>
                <w:rFonts w:cstheme="minorHAnsi"/>
                <w:i/>
                <w:iCs/>
                <w:sz w:val="20"/>
                <w:szCs w:val="20"/>
              </w:rPr>
              <w:t xml:space="preserve">royal and playful </w:t>
            </w:r>
            <w:r w:rsidR="001621F1">
              <w:rPr>
                <w:rFonts w:cstheme="minorHAnsi"/>
                <w:sz w:val="20"/>
                <w:szCs w:val="20"/>
              </w:rPr>
              <w:t xml:space="preserve"> (practise reading words sent via </w:t>
            </w:r>
            <w:r>
              <w:rPr>
                <w:rFonts w:cstheme="minorHAnsi"/>
                <w:sz w:val="20"/>
                <w:szCs w:val="20"/>
              </w:rPr>
              <w:t>Purple Mash</w:t>
            </w:r>
            <w:r w:rsidR="001621F1">
              <w:rPr>
                <w:rFonts w:cstheme="minorHAnsi"/>
                <w:sz w:val="20"/>
                <w:szCs w:val="20"/>
              </w:rPr>
              <w:t>)</w:t>
            </w:r>
          </w:p>
          <w:p w14:paraId="49A2B19E" w14:textId="77777777" w:rsidR="001D2084" w:rsidRDefault="001D2084" w:rsidP="001D2084">
            <w:pPr>
              <w:rPr>
                <w:rFonts w:cstheme="minorHAnsi"/>
                <w:sz w:val="20"/>
                <w:szCs w:val="20"/>
              </w:rPr>
            </w:pPr>
          </w:p>
          <w:p w14:paraId="0184E686" w14:textId="77777777" w:rsidR="001D2084" w:rsidRPr="00A965A1" w:rsidRDefault="001D2084" w:rsidP="001D2084">
            <w:pPr>
              <w:rPr>
                <w:rFonts w:cstheme="minorHAnsi"/>
                <w:sz w:val="20"/>
                <w:szCs w:val="20"/>
              </w:rPr>
            </w:pPr>
            <w:r w:rsidRPr="00D84F39">
              <w:rPr>
                <w:rFonts w:cstheme="minorHAnsi"/>
                <w:b/>
                <w:sz w:val="20"/>
                <w:szCs w:val="20"/>
              </w:rPr>
              <w:t>Writing:</w:t>
            </w:r>
            <w:r w:rsidR="00A965A1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A965A1" w:rsidRPr="00A965A1">
              <w:rPr>
                <w:rFonts w:cstheme="minorHAnsi"/>
                <w:sz w:val="20"/>
                <w:szCs w:val="20"/>
              </w:rPr>
              <w:t xml:space="preserve">Explore information texts. </w:t>
            </w:r>
          </w:p>
          <w:p w14:paraId="795292D4" w14:textId="4F5F4F17" w:rsidR="00A965A1" w:rsidRPr="00A965A1" w:rsidRDefault="00A965A1" w:rsidP="001D208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Write sentences about</w:t>
            </w:r>
            <w:r w:rsidRPr="00A965A1">
              <w:rPr>
                <w:rFonts w:cstheme="minorHAnsi"/>
                <w:sz w:val="20"/>
                <w:szCs w:val="20"/>
              </w:rPr>
              <w:t xml:space="preserve"> information texts.</w:t>
            </w:r>
          </w:p>
          <w:p w14:paraId="129885BC" w14:textId="77777777" w:rsidR="001D2084" w:rsidRPr="00C9111C" w:rsidRDefault="001D2084" w:rsidP="001D2084">
            <w:pPr>
              <w:rPr>
                <w:rFonts w:cstheme="minorHAnsi"/>
                <w:sz w:val="20"/>
                <w:szCs w:val="20"/>
              </w:rPr>
            </w:pPr>
          </w:p>
          <w:p w14:paraId="33F4A881" w14:textId="32981671" w:rsidR="00EF1F6F" w:rsidRDefault="001D2084" w:rsidP="001D2084">
            <w:pPr>
              <w:rPr>
                <w:rFonts w:cstheme="minorHAnsi"/>
                <w:b/>
                <w:sz w:val="20"/>
                <w:szCs w:val="20"/>
              </w:rPr>
            </w:pPr>
            <w:r w:rsidRPr="00EF1F6F">
              <w:rPr>
                <w:rFonts w:cstheme="minorHAnsi"/>
                <w:b/>
                <w:sz w:val="20"/>
                <w:szCs w:val="20"/>
              </w:rPr>
              <w:t xml:space="preserve">Maths: </w:t>
            </w:r>
          </w:p>
          <w:p w14:paraId="5028F1EF" w14:textId="2D71E7E1" w:rsidR="002D74E3" w:rsidRDefault="002D74E3" w:rsidP="002D74E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The children will be completing a maths assessment via teams</w:t>
            </w:r>
          </w:p>
          <w:p w14:paraId="05D976D0" w14:textId="0801D653" w:rsidR="002D74E3" w:rsidRDefault="002D74E3" w:rsidP="002D74E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Children will be able to recognise the add, subtract and equals symbol in a number sentence</w:t>
            </w:r>
          </w:p>
          <w:p w14:paraId="4987E885" w14:textId="238B0379" w:rsidR="002D74E3" w:rsidRDefault="002D74E3" w:rsidP="002D74E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Children</w:t>
            </w:r>
            <w:r w:rsidR="00A965A1">
              <w:rPr>
                <w:rFonts w:cstheme="minorHAnsi"/>
                <w:sz w:val="20"/>
                <w:szCs w:val="20"/>
              </w:rPr>
              <w:t xml:space="preserve"> will</w:t>
            </w:r>
            <w:r>
              <w:rPr>
                <w:rFonts w:cstheme="minorHAnsi"/>
                <w:sz w:val="20"/>
                <w:szCs w:val="20"/>
              </w:rPr>
              <w:t xml:space="preserve"> know strategies to solve number sentences. </w:t>
            </w:r>
          </w:p>
          <w:p w14:paraId="147717E2" w14:textId="78119FF8" w:rsidR="001D2084" w:rsidRDefault="001D2084" w:rsidP="009A18E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1527DD" w:rsidRPr="00B1176B" w14:paraId="026AC9EC" w14:textId="408E5232" w:rsidTr="00B420E9">
        <w:trPr>
          <w:trHeight w:val="231"/>
        </w:trPr>
        <w:tc>
          <w:tcPr>
            <w:tcW w:w="206" w:type="pct"/>
            <w:shd w:val="clear" w:color="auto" w:fill="DEEAF6" w:themeFill="accent1" w:themeFillTint="33"/>
          </w:tcPr>
          <w:p w14:paraId="79105C33" w14:textId="77777777" w:rsidR="001527DD" w:rsidRPr="00B1176B" w:rsidRDefault="001527DD" w:rsidP="009A18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2" w:type="pct"/>
            <w:shd w:val="clear" w:color="auto" w:fill="DEEAF6" w:themeFill="accent1" w:themeFillTint="33"/>
          </w:tcPr>
          <w:p w14:paraId="03AE148E" w14:textId="2F546423" w:rsidR="001527DD" w:rsidRPr="00B1176B" w:rsidRDefault="001527DD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9:00-9:20</w:t>
            </w:r>
          </w:p>
          <w:p w14:paraId="48574129" w14:textId="77777777" w:rsidR="001527DD" w:rsidRPr="00B1176B" w:rsidRDefault="001527DD" w:rsidP="009A18E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6" w:type="pct"/>
            <w:shd w:val="clear" w:color="auto" w:fill="DEEAF6" w:themeFill="accent1" w:themeFillTint="33"/>
          </w:tcPr>
          <w:p w14:paraId="566B96DD" w14:textId="77777777" w:rsidR="001527DD" w:rsidRDefault="001527DD" w:rsidP="00FF190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9:30-10:30</w:t>
            </w:r>
          </w:p>
        </w:tc>
        <w:tc>
          <w:tcPr>
            <w:tcW w:w="145" w:type="pct"/>
            <w:vMerge w:val="restart"/>
            <w:shd w:val="clear" w:color="auto" w:fill="92D050"/>
            <w:textDirection w:val="btLr"/>
          </w:tcPr>
          <w:p w14:paraId="7887755F" w14:textId="2FF28DB8" w:rsidR="001527DD" w:rsidRPr="00B1176B" w:rsidRDefault="001527DD" w:rsidP="009A18E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PE</w:t>
            </w:r>
            <w:r w:rsidRPr="009F0681">
              <w:rPr>
                <w:rFonts w:cstheme="minorHAnsi"/>
                <w:b/>
                <w:sz w:val="20"/>
                <w:szCs w:val="20"/>
              </w:rPr>
              <w:t>/Brain Break Super Movers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778" w:type="pct"/>
            <w:shd w:val="clear" w:color="auto" w:fill="DEEAF6" w:themeFill="accent1" w:themeFillTint="33"/>
          </w:tcPr>
          <w:p w14:paraId="7FAEBC96" w14:textId="77777777" w:rsidR="001527DD" w:rsidRPr="00B1176B" w:rsidRDefault="001527DD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11:00--12:00 </w:t>
            </w:r>
          </w:p>
          <w:p w14:paraId="6D85C917" w14:textId="77777777" w:rsidR="001527DD" w:rsidRPr="00B1176B" w:rsidRDefault="001527DD" w:rsidP="009A18E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8" w:type="pct"/>
            <w:vMerge w:val="restart"/>
            <w:shd w:val="clear" w:color="auto" w:fill="DEEAF6" w:themeFill="accent1" w:themeFillTint="33"/>
            <w:textDirection w:val="btLr"/>
          </w:tcPr>
          <w:p w14:paraId="40806846" w14:textId="77777777" w:rsidR="001527DD" w:rsidRPr="009F0681" w:rsidRDefault="001527DD" w:rsidP="00FF1906">
            <w:pPr>
              <w:ind w:left="113" w:right="113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Lunchtime   12:00-1:00</w:t>
            </w:r>
          </w:p>
        </w:tc>
        <w:tc>
          <w:tcPr>
            <w:tcW w:w="824" w:type="pct"/>
            <w:shd w:val="clear" w:color="auto" w:fill="DEEAF6" w:themeFill="accent1" w:themeFillTint="33"/>
          </w:tcPr>
          <w:p w14:paraId="192D1515" w14:textId="4EF4FE8C" w:rsidR="001527DD" w:rsidRPr="00B1176B" w:rsidRDefault="001527DD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1:00-1:45</w:t>
            </w:r>
          </w:p>
        </w:tc>
        <w:tc>
          <w:tcPr>
            <w:tcW w:w="813" w:type="pct"/>
            <w:shd w:val="clear" w:color="auto" w:fill="DEEAF6" w:themeFill="accent1" w:themeFillTint="33"/>
          </w:tcPr>
          <w:p w14:paraId="718E7D53" w14:textId="3DE996C7" w:rsidR="001527DD" w:rsidRPr="00B1176B" w:rsidRDefault="001527DD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>:00-2.45</w:t>
            </w:r>
          </w:p>
        </w:tc>
        <w:tc>
          <w:tcPr>
            <w:tcW w:w="377" w:type="pct"/>
            <w:shd w:val="clear" w:color="auto" w:fill="DEEAF6" w:themeFill="accent1" w:themeFillTint="33"/>
          </w:tcPr>
          <w:p w14:paraId="2EF41138" w14:textId="40782EAF" w:rsidR="001527DD" w:rsidRPr="00B1176B" w:rsidRDefault="001527DD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2.45 – 3.00</w:t>
            </w:r>
          </w:p>
        </w:tc>
      </w:tr>
      <w:tr w:rsidR="001527DD" w:rsidRPr="00B1176B" w14:paraId="02B89DB3" w14:textId="64456F01" w:rsidTr="00B420E9">
        <w:trPr>
          <w:cantSplit/>
          <w:trHeight w:val="1975"/>
        </w:trPr>
        <w:tc>
          <w:tcPr>
            <w:tcW w:w="206" w:type="pct"/>
            <w:shd w:val="clear" w:color="auto" w:fill="DEEAF6" w:themeFill="accent1" w:themeFillTint="33"/>
            <w:textDirection w:val="btLr"/>
          </w:tcPr>
          <w:p w14:paraId="55D12472" w14:textId="77777777" w:rsidR="001527DD" w:rsidRPr="001527DD" w:rsidRDefault="001527DD" w:rsidP="001527DD">
            <w:pPr>
              <w:ind w:left="113" w:right="113"/>
              <w:jc w:val="center"/>
              <w:rPr>
                <w:rFonts w:cstheme="minorHAnsi"/>
                <w:sz w:val="32"/>
                <w:szCs w:val="32"/>
              </w:rPr>
            </w:pPr>
            <w:r w:rsidRPr="001527DD">
              <w:rPr>
                <w:rFonts w:cstheme="minorHAnsi"/>
                <w:sz w:val="32"/>
                <w:szCs w:val="32"/>
              </w:rPr>
              <w:t>Monday</w:t>
            </w:r>
          </w:p>
          <w:p w14:paraId="53700EB8" w14:textId="77777777" w:rsidR="001527DD" w:rsidRPr="00DF72D3" w:rsidRDefault="001527DD" w:rsidP="001527DD">
            <w:pPr>
              <w:ind w:left="113" w:right="113"/>
              <w:rPr>
                <w:rFonts w:cstheme="minorHAnsi"/>
                <w:sz w:val="16"/>
                <w:szCs w:val="16"/>
              </w:rPr>
            </w:pPr>
          </w:p>
          <w:p w14:paraId="0CF18981" w14:textId="77777777" w:rsidR="001527DD" w:rsidRPr="00DF72D3" w:rsidRDefault="001527DD" w:rsidP="001527DD">
            <w:pPr>
              <w:ind w:left="113" w:right="113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92" w:type="pct"/>
            <w:shd w:val="clear" w:color="auto" w:fill="auto"/>
          </w:tcPr>
          <w:p w14:paraId="77739BC0" w14:textId="77777777" w:rsidR="001527DD" w:rsidRPr="004A478A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A478A">
              <w:rPr>
                <w:rFonts w:cstheme="minorHAnsi"/>
                <w:b/>
                <w:sz w:val="20"/>
                <w:szCs w:val="20"/>
              </w:rPr>
              <w:t>Microsoft Teams</w:t>
            </w:r>
          </w:p>
          <w:p w14:paraId="292B084B" w14:textId="77777777" w:rsidR="001527DD" w:rsidRPr="004A478A" w:rsidRDefault="001527DD" w:rsidP="001527DD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2E9DC51" w14:textId="77777777" w:rsidR="001527DD" w:rsidRPr="001527DD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A478A">
              <w:rPr>
                <w:rFonts w:cstheme="minorHAnsi"/>
                <w:b/>
                <w:sz w:val="20"/>
                <w:szCs w:val="20"/>
              </w:rPr>
              <w:t>Morning Welcome</w:t>
            </w:r>
          </w:p>
          <w:p w14:paraId="3528BE92" w14:textId="16867054" w:rsidR="001527DD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E03AFAC" wp14:editId="5CC89845">
                  <wp:extent cx="506095" cy="511810"/>
                  <wp:effectExtent l="0" t="0" r="8255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941EF0" w14:textId="77777777" w:rsidR="001527DD" w:rsidRDefault="001527DD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DA0F739" w14:textId="3E8FF126" w:rsidR="001527DD" w:rsidRPr="00B1176B" w:rsidRDefault="001527DD" w:rsidP="00FF19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6" w:type="pct"/>
            <w:shd w:val="clear" w:color="auto" w:fill="F7CAAC" w:themeFill="accent2" w:themeFillTint="66"/>
          </w:tcPr>
          <w:p w14:paraId="064CB41A" w14:textId="77777777" w:rsidR="004E0AEF" w:rsidRDefault="004E0AEF" w:rsidP="004E0AE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MATHEMATICS</w:t>
            </w:r>
          </w:p>
          <w:p w14:paraId="47A60696" w14:textId="77777777" w:rsidR="004E0AEF" w:rsidRDefault="004E0AEF" w:rsidP="004E0AEF">
            <w:pPr>
              <w:jc w:val="center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  <w:r w:rsidRPr="00FD422C">
              <w:rPr>
                <w:rFonts w:cstheme="minorHAnsi"/>
                <w:b/>
                <w:bCs/>
                <w:color w:val="FF0000"/>
                <w:sz w:val="20"/>
                <w:szCs w:val="20"/>
              </w:rPr>
              <w:t xml:space="preserve">You have maths activities allocated to you on Mathletics and Purple Mash. </w:t>
            </w:r>
          </w:p>
          <w:p w14:paraId="47578AB9" w14:textId="77777777" w:rsidR="004E0AEF" w:rsidRPr="00FD422C" w:rsidRDefault="004E0AEF" w:rsidP="004E0AEF">
            <w:pPr>
              <w:jc w:val="center"/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FD422C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You will be applying all that you have learnt over the last few weeks.</w:t>
            </w:r>
          </w:p>
          <w:p w14:paraId="0471BA12" w14:textId="77777777" w:rsidR="004E0AEF" w:rsidRPr="00FD422C" w:rsidRDefault="004E0AEF" w:rsidP="004E0AEF">
            <w:pPr>
              <w:jc w:val="center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 w:rsidRPr="00FD422C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Choose one activity each day and complete them all by Friday.</w:t>
            </w:r>
          </w:p>
          <w:p w14:paraId="1B3CDCD5" w14:textId="1DCFAEF1" w:rsidR="00DA61BA" w:rsidRDefault="00DA61BA" w:rsidP="00160AB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3771231" w14:textId="559E4215" w:rsidR="004E0AEF" w:rsidRDefault="004E0AEF" w:rsidP="00160AB5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lastRenderedPageBreak/>
              <w:drawing>
                <wp:anchor distT="0" distB="0" distL="114300" distR="114300" simplePos="0" relativeHeight="251668480" behindDoc="1" locked="0" layoutInCell="1" allowOverlap="1" wp14:anchorId="59E7781B" wp14:editId="6C4F6FB7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967872</wp:posOffset>
                  </wp:positionV>
                  <wp:extent cx="476250" cy="394386"/>
                  <wp:effectExtent l="0" t="0" r="0" b="5715"/>
                  <wp:wrapTight wrapText="bothSides">
                    <wp:wrapPolygon edited="0">
                      <wp:start x="0" y="0"/>
                      <wp:lineTo x="0" y="20870"/>
                      <wp:lineTo x="20736" y="20870"/>
                      <wp:lineTo x="20736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94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34C6F">
              <w:rPr>
                <w:rFonts w:cstheme="minorHAnsi"/>
                <w:b/>
                <w:bCs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28073F66" wp14:editId="71ADAB21">
                  <wp:simplePos x="0" y="0"/>
                  <wp:positionH relativeFrom="column">
                    <wp:posOffset>278321</wp:posOffset>
                  </wp:positionH>
                  <wp:positionV relativeFrom="paragraph">
                    <wp:posOffset>39778</wp:posOffset>
                  </wp:positionV>
                  <wp:extent cx="962025" cy="826087"/>
                  <wp:effectExtent l="0" t="0" r="0" b="0"/>
                  <wp:wrapTight wrapText="bothSides">
                    <wp:wrapPolygon edited="0">
                      <wp:start x="0" y="0"/>
                      <wp:lineTo x="0" y="20935"/>
                      <wp:lineTo x="20958" y="20935"/>
                      <wp:lineTo x="20958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26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AF2375" w14:textId="236ADC9D" w:rsidR="001621F1" w:rsidRPr="00B1176B" w:rsidRDefault="001621F1" w:rsidP="00160AB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5" w:type="pct"/>
            <w:vMerge/>
            <w:shd w:val="clear" w:color="auto" w:fill="92D050"/>
          </w:tcPr>
          <w:p w14:paraId="04EFFE4D" w14:textId="77777777" w:rsidR="001527DD" w:rsidRPr="00B1176B" w:rsidRDefault="001527DD" w:rsidP="00FF19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78" w:type="pct"/>
            <w:shd w:val="clear" w:color="auto" w:fill="FFC000"/>
          </w:tcPr>
          <w:p w14:paraId="1A245497" w14:textId="409CB0AE" w:rsidR="001527DD" w:rsidRPr="009F0681" w:rsidRDefault="001527DD" w:rsidP="00FF1906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 xml:space="preserve">Literacy </w:t>
            </w:r>
            <w:r>
              <w:rPr>
                <w:rFonts w:cstheme="minorHAnsi"/>
                <w:b/>
                <w:sz w:val="20"/>
                <w:szCs w:val="20"/>
              </w:rPr>
              <w:t>– Bug club</w:t>
            </w:r>
          </w:p>
          <w:p w14:paraId="7ECDDF55" w14:textId="79A7EA40" w:rsidR="001527DD" w:rsidRPr="0019406B" w:rsidRDefault="001527DD" w:rsidP="00FF190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9406B">
              <w:rPr>
                <w:rFonts w:cstheme="minorHAnsi"/>
                <w:b/>
                <w:bCs/>
                <w:sz w:val="20"/>
                <w:szCs w:val="20"/>
              </w:rPr>
              <w:t>Link:</w:t>
            </w:r>
          </w:p>
          <w:p w14:paraId="48DB1F2B" w14:textId="78756298" w:rsidR="001527DD" w:rsidRDefault="001527DD" w:rsidP="00FF1906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Reading comprehension – answer questions about the books you are reading.</w:t>
            </w:r>
          </w:p>
          <w:p w14:paraId="4A545AD4" w14:textId="48849945" w:rsidR="00E31E0C" w:rsidRDefault="00E31E0C" w:rsidP="00FF190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F1310F">
              <w:rPr>
                <w:rFonts w:cstheme="minorHAnsi"/>
                <w:b/>
                <w:bCs/>
                <w:sz w:val="20"/>
                <w:szCs w:val="20"/>
                <w:highlight w:val="cyan"/>
              </w:rPr>
              <w:t>Complete activity.</w:t>
            </w:r>
          </w:p>
          <w:p w14:paraId="6759ABBF" w14:textId="77777777" w:rsidR="001527DD" w:rsidRDefault="001527DD" w:rsidP="00FF190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A28E61B" w14:textId="77777777" w:rsidR="001527DD" w:rsidRDefault="001527DD" w:rsidP="001527D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23DD2A7" wp14:editId="3772ACC9">
                  <wp:extent cx="499745" cy="57277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582B7E" w14:textId="378596B6" w:rsidR="007527E6" w:rsidRDefault="007527E6" w:rsidP="001527D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11.40 – 12.00</w:t>
            </w:r>
          </w:p>
          <w:p w14:paraId="1AF3A680" w14:textId="27574795" w:rsidR="007527E6" w:rsidRPr="008B7140" w:rsidRDefault="008B7140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B7140">
              <w:rPr>
                <w:rFonts w:cstheme="minorHAnsi"/>
                <w:b/>
                <w:sz w:val="20"/>
                <w:szCs w:val="20"/>
              </w:rPr>
              <w:t xml:space="preserve">Phonics </w:t>
            </w:r>
          </w:p>
          <w:p w14:paraId="5A61F9A4" w14:textId="7BB2F299" w:rsidR="008B7140" w:rsidRDefault="008B7140" w:rsidP="001527DD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6AFAA6C" w14:textId="7A16863B" w:rsidR="008B7140" w:rsidRDefault="008B7140" w:rsidP="008B7140">
            <w:pPr>
              <w:jc w:val="center"/>
              <w:rPr>
                <w:rFonts w:cstheme="minorHAnsi"/>
                <w:b/>
                <w:sz w:val="20"/>
                <w:szCs w:val="20"/>
                <w:highlight w:val="cyan"/>
              </w:rPr>
            </w:pPr>
            <w:r w:rsidRPr="008B7140">
              <w:rPr>
                <w:rFonts w:cstheme="minorHAnsi"/>
                <w:b/>
                <w:sz w:val="20"/>
                <w:szCs w:val="20"/>
                <w:highlight w:val="cyan"/>
              </w:rPr>
              <w:t>Flashcards</w:t>
            </w:r>
          </w:p>
          <w:p w14:paraId="6C29AB3A" w14:textId="7B53E303" w:rsidR="008B7140" w:rsidRPr="008A74F3" w:rsidRDefault="008A74F3" w:rsidP="008B714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A74F3">
              <w:rPr>
                <w:rFonts w:cstheme="minorHAnsi"/>
                <w:b/>
                <w:sz w:val="20"/>
                <w:szCs w:val="20"/>
              </w:rPr>
              <w:t xml:space="preserve">Espresso- See activity set </w:t>
            </w:r>
            <w:r>
              <w:rPr>
                <w:rFonts w:cstheme="minorHAnsi"/>
                <w:b/>
                <w:sz w:val="20"/>
                <w:szCs w:val="20"/>
              </w:rPr>
              <w:t>‘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oe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’ sound. </w:t>
            </w:r>
          </w:p>
          <w:p w14:paraId="159AC08A" w14:textId="5C38F24F" w:rsidR="008B7140" w:rsidRDefault="008B7140" w:rsidP="008B714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B7140">
              <w:rPr>
                <w:rFonts w:cstheme="minorHAnsi"/>
                <w:b/>
                <w:sz w:val="20"/>
                <w:szCs w:val="20"/>
                <w:highlight w:val="cyan"/>
              </w:rPr>
              <w:t>Activity</w:t>
            </w:r>
          </w:p>
          <w:p w14:paraId="0FB4A33C" w14:textId="216EA261" w:rsidR="008A74F3" w:rsidRDefault="00710241" w:rsidP="008B714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hyperlink r:id="rId12" w:history="1">
              <w:r w:rsidR="008A74F3" w:rsidRPr="008D72FA">
                <w:rPr>
                  <w:rStyle w:val="Hyperlink"/>
                  <w:rFonts w:cstheme="minorHAnsi"/>
                  <w:b/>
                  <w:sz w:val="20"/>
                  <w:szCs w:val="20"/>
                </w:rPr>
                <w:t>https://www.phonicsplay.co.uk/resources/phase/2/dragons-den</w:t>
              </w:r>
            </w:hyperlink>
            <w:r w:rsidR="008A74F3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14:paraId="2C58222E" w14:textId="6CEF7F6F" w:rsidR="008A74F3" w:rsidRDefault="008A74F3" w:rsidP="008B714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Phase 5 ‘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oe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’ sound. </w:t>
            </w:r>
          </w:p>
          <w:p w14:paraId="1B11D89C" w14:textId="77777777" w:rsidR="008B7140" w:rsidRDefault="008B7140" w:rsidP="001527DD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23BA60A" w14:textId="255DA633" w:rsidR="0013475A" w:rsidRDefault="0013475A" w:rsidP="001527D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AFDCA76" w14:textId="441B2794" w:rsidR="00EF1F6F" w:rsidRPr="007527E6" w:rsidRDefault="00EF1F6F" w:rsidP="008B714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8" w:type="pct"/>
            <w:vMerge/>
          </w:tcPr>
          <w:p w14:paraId="354CD56D" w14:textId="77777777" w:rsidR="001527DD" w:rsidRPr="00B1176B" w:rsidRDefault="001527DD" w:rsidP="00FF19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4" w:type="pct"/>
            <w:shd w:val="clear" w:color="auto" w:fill="F4B083" w:themeFill="accent2" w:themeFillTint="99"/>
          </w:tcPr>
          <w:p w14:paraId="1FDE5149" w14:textId="77777777" w:rsidR="001527DD" w:rsidRDefault="001527DD" w:rsidP="006172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PE</w:t>
            </w:r>
          </w:p>
          <w:p w14:paraId="6AA61008" w14:textId="43D28F3D" w:rsidR="000F1203" w:rsidRDefault="008A74F3" w:rsidP="006172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Joe wicks PE</w:t>
            </w:r>
          </w:p>
          <w:p w14:paraId="7FCDF7BD" w14:textId="1BA61309" w:rsidR="008A74F3" w:rsidRDefault="008A74F3" w:rsidP="006172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4D350008" w14:textId="74747738" w:rsidR="008A74F3" w:rsidRDefault="008A74F3" w:rsidP="006172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Link: </w:t>
            </w:r>
          </w:p>
          <w:p w14:paraId="330E9BBA" w14:textId="558F7463" w:rsidR="004E0AEF" w:rsidRPr="008A74F3" w:rsidRDefault="00710241" w:rsidP="006172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hyperlink r:id="rId13" w:history="1">
              <w:r w:rsidR="004E0AEF" w:rsidRPr="00AD03E9">
                <w:rPr>
                  <w:rStyle w:val="Hyperlink"/>
                  <w:rFonts w:cstheme="minorHAnsi"/>
                  <w:b/>
                  <w:sz w:val="20"/>
                  <w:szCs w:val="20"/>
                </w:rPr>
                <w:t>https://www.youtube.com/watch?v=YvrtftiOOVw</w:t>
              </w:r>
            </w:hyperlink>
            <w:r w:rsidR="004E0AEF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14:paraId="72677B61" w14:textId="77777777" w:rsidR="008A74F3" w:rsidRDefault="008A74F3" w:rsidP="006172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653FD2AC" w14:textId="60CA3959" w:rsidR="000F1203" w:rsidRPr="00B34E4C" w:rsidRDefault="000F1203" w:rsidP="00160A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13" w:type="pct"/>
            <w:shd w:val="clear" w:color="auto" w:fill="FFE599" w:themeFill="accent4" w:themeFillTint="66"/>
          </w:tcPr>
          <w:p w14:paraId="5C81F124" w14:textId="22783A4A" w:rsidR="001527DD" w:rsidRDefault="001527DD" w:rsidP="00FF1906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Music</w:t>
            </w:r>
            <w:r w:rsidR="000F1203">
              <w:rPr>
                <w:rFonts w:cstheme="minorHAnsi"/>
                <w:b/>
                <w:sz w:val="20"/>
                <w:szCs w:val="20"/>
              </w:rPr>
              <w:t xml:space="preserve"> – National Academy Year 1</w:t>
            </w:r>
            <w:r>
              <w:rPr>
                <w:rFonts w:cstheme="minorHAnsi"/>
                <w:b/>
                <w:sz w:val="20"/>
                <w:szCs w:val="20"/>
              </w:rPr>
              <w:t xml:space="preserve"> Music</w:t>
            </w:r>
          </w:p>
          <w:p w14:paraId="000CD80F" w14:textId="77777777" w:rsidR="001527DD" w:rsidRDefault="001527DD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478CF99" w14:textId="3F916DB7" w:rsidR="00EF1F6F" w:rsidRPr="00EF1F6F" w:rsidRDefault="00EF1F6F" w:rsidP="00EF1F6F">
            <w:pPr>
              <w:rPr>
                <w:rFonts w:cstheme="minorHAnsi"/>
                <w:b/>
                <w:sz w:val="20"/>
                <w:szCs w:val="24"/>
              </w:rPr>
            </w:pPr>
            <w:r w:rsidRPr="00EF1F6F">
              <w:rPr>
                <w:rFonts w:cstheme="minorHAnsi"/>
                <w:b/>
                <w:sz w:val="20"/>
                <w:szCs w:val="24"/>
              </w:rPr>
              <w:t xml:space="preserve">Link: </w:t>
            </w:r>
            <w:r w:rsidR="009D13ED">
              <w:t xml:space="preserve"> </w:t>
            </w:r>
            <w:hyperlink r:id="rId14" w:history="1">
              <w:r w:rsidR="008A74F3" w:rsidRPr="008D72FA">
                <w:rPr>
                  <w:rStyle w:val="Hyperlink"/>
                </w:rPr>
                <w:t>https://classroom.thenational.academy/lessons/rhythm-and-pulse-c4tker</w:t>
              </w:r>
            </w:hyperlink>
            <w:r w:rsidR="008A74F3">
              <w:t xml:space="preserve"> </w:t>
            </w:r>
          </w:p>
          <w:p w14:paraId="509E7CF6" w14:textId="77777777" w:rsidR="001527DD" w:rsidRDefault="001527DD" w:rsidP="00FF1906">
            <w:pPr>
              <w:rPr>
                <w:rFonts w:cstheme="minorHAnsi"/>
                <w:sz w:val="20"/>
                <w:szCs w:val="20"/>
              </w:rPr>
            </w:pPr>
          </w:p>
          <w:p w14:paraId="7A9C1947" w14:textId="7EBEBDD1" w:rsidR="001527DD" w:rsidRPr="007A0DB3" w:rsidRDefault="001527DD" w:rsidP="0019406B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7A0DB3">
              <w:rPr>
                <w:rFonts w:cstheme="minorHAnsi"/>
                <w:b/>
                <w:bCs/>
                <w:sz w:val="20"/>
                <w:szCs w:val="20"/>
              </w:rPr>
              <w:t xml:space="preserve">Topic: </w:t>
            </w:r>
            <w:r w:rsidR="008A74F3">
              <w:rPr>
                <w:rFonts w:cstheme="minorHAnsi"/>
                <w:b/>
                <w:bCs/>
                <w:sz w:val="20"/>
                <w:szCs w:val="20"/>
              </w:rPr>
              <w:t xml:space="preserve">Rhythm and Pulse </w:t>
            </w:r>
          </w:p>
          <w:p w14:paraId="7ADD9E18" w14:textId="768500BF" w:rsidR="001527DD" w:rsidRDefault="001527DD" w:rsidP="00FF190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7A0DB3">
              <w:rPr>
                <w:rFonts w:cstheme="minorHAnsi"/>
                <w:b/>
                <w:bCs/>
                <w:sz w:val="20"/>
                <w:szCs w:val="20"/>
              </w:rPr>
              <w:t xml:space="preserve">Lesson: </w:t>
            </w:r>
            <w:r w:rsidR="008A74F3">
              <w:rPr>
                <w:rFonts w:cstheme="minorHAnsi"/>
                <w:b/>
                <w:bCs/>
                <w:sz w:val="20"/>
                <w:szCs w:val="20"/>
              </w:rPr>
              <w:t>1</w:t>
            </w:r>
          </w:p>
          <w:p w14:paraId="5DAAFE46" w14:textId="77777777" w:rsidR="001527DD" w:rsidRDefault="001527DD" w:rsidP="00FF190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D6F69A9" w14:textId="77777777" w:rsidR="001527DD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lastRenderedPageBreak/>
              <w:drawing>
                <wp:inline distT="0" distB="0" distL="0" distR="0" wp14:anchorId="36FDB250" wp14:editId="507A1252">
                  <wp:extent cx="883920" cy="4635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5129AC" w14:textId="10E59414" w:rsidR="00617221" w:rsidRPr="009F0681" w:rsidRDefault="00617221" w:rsidP="00B64707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7" w:type="pct"/>
            <w:shd w:val="clear" w:color="auto" w:fill="FFE599" w:themeFill="accent4" w:themeFillTint="66"/>
          </w:tcPr>
          <w:p w14:paraId="7A1B1B0E" w14:textId="77777777" w:rsidR="001527DD" w:rsidRPr="00844D59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14:paraId="7CE9DF71" w14:textId="10C0D828" w:rsidR="001527DD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F1F6F">
              <w:rPr>
                <w:rFonts w:cstheme="minorHAnsi"/>
                <w:b/>
                <w:sz w:val="20"/>
                <w:szCs w:val="20"/>
              </w:rPr>
              <w:t>Story Time</w:t>
            </w:r>
            <w:r w:rsidR="00EF1F6F" w:rsidRPr="00EF1F6F">
              <w:rPr>
                <w:rFonts w:cstheme="minorHAnsi"/>
                <w:b/>
                <w:sz w:val="20"/>
                <w:szCs w:val="20"/>
              </w:rPr>
              <w:t xml:space="preserve"> with your child</w:t>
            </w:r>
          </w:p>
          <w:p w14:paraId="56C05526" w14:textId="478BCE27" w:rsidR="001527DD" w:rsidRPr="009F0681" w:rsidRDefault="001527DD" w:rsidP="00FF190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402BC009" wp14:editId="3FAF1E4D">
                  <wp:simplePos x="0" y="0"/>
                  <wp:positionH relativeFrom="column">
                    <wp:posOffset>-60136</wp:posOffset>
                  </wp:positionH>
                  <wp:positionV relativeFrom="paragraph">
                    <wp:posOffset>316469</wp:posOffset>
                  </wp:positionV>
                  <wp:extent cx="640080" cy="396240"/>
                  <wp:effectExtent l="0" t="0" r="7620" b="381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527DD" w:rsidRPr="00B1176B" w14:paraId="45663B41" w14:textId="2B8F8034" w:rsidTr="00B420E9">
        <w:trPr>
          <w:cantSplit/>
          <w:trHeight w:val="1134"/>
        </w:trPr>
        <w:tc>
          <w:tcPr>
            <w:tcW w:w="206" w:type="pct"/>
            <w:shd w:val="clear" w:color="auto" w:fill="DEEAF6" w:themeFill="accent1" w:themeFillTint="33"/>
            <w:textDirection w:val="btLr"/>
          </w:tcPr>
          <w:p w14:paraId="7F8680BD" w14:textId="77777777" w:rsidR="001527DD" w:rsidRPr="001527DD" w:rsidRDefault="001527DD" w:rsidP="001527DD">
            <w:pPr>
              <w:ind w:left="113" w:right="113"/>
              <w:jc w:val="center"/>
              <w:rPr>
                <w:rFonts w:cstheme="minorHAnsi"/>
                <w:sz w:val="32"/>
                <w:szCs w:val="32"/>
              </w:rPr>
            </w:pPr>
            <w:r w:rsidRPr="001527DD">
              <w:rPr>
                <w:rFonts w:cstheme="minorHAnsi"/>
                <w:sz w:val="32"/>
                <w:szCs w:val="32"/>
              </w:rPr>
              <w:t>Tuesday</w:t>
            </w:r>
          </w:p>
          <w:p w14:paraId="6605D303" w14:textId="77777777" w:rsidR="001527DD" w:rsidRPr="00DF72D3" w:rsidRDefault="001527DD" w:rsidP="001527DD">
            <w:pPr>
              <w:ind w:left="113" w:right="113"/>
              <w:rPr>
                <w:rFonts w:cstheme="minorHAnsi"/>
                <w:sz w:val="16"/>
                <w:szCs w:val="16"/>
              </w:rPr>
            </w:pPr>
          </w:p>
          <w:p w14:paraId="087D10B4" w14:textId="77777777" w:rsidR="001527DD" w:rsidRPr="00DF72D3" w:rsidRDefault="001527DD" w:rsidP="001527DD">
            <w:pPr>
              <w:ind w:left="113" w:right="113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92" w:type="pct"/>
            <w:shd w:val="clear" w:color="auto" w:fill="auto"/>
          </w:tcPr>
          <w:p w14:paraId="57EB0D13" w14:textId="77777777" w:rsidR="001527DD" w:rsidRPr="004A478A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A478A">
              <w:rPr>
                <w:rFonts w:cstheme="minorHAnsi"/>
                <w:b/>
                <w:sz w:val="20"/>
                <w:szCs w:val="20"/>
              </w:rPr>
              <w:t>Microsoft Teams</w:t>
            </w:r>
          </w:p>
          <w:p w14:paraId="6F616A3D" w14:textId="77777777" w:rsidR="001527DD" w:rsidRPr="004A478A" w:rsidRDefault="001527DD" w:rsidP="001527DD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735AC49" w14:textId="77777777" w:rsidR="001527DD" w:rsidRPr="004A478A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A478A">
              <w:rPr>
                <w:rFonts w:cstheme="minorHAnsi"/>
                <w:b/>
                <w:sz w:val="20"/>
                <w:szCs w:val="20"/>
              </w:rPr>
              <w:t>Morning Welcome</w:t>
            </w:r>
          </w:p>
          <w:p w14:paraId="311F2564" w14:textId="77777777" w:rsidR="001527DD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A478A"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FF2B737" wp14:editId="5D6BA22E">
                  <wp:extent cx="506095" cy="511810"/>
                  <wp:effectExtent l="0" t="0" r="8255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EA4200" w14:textId="77777777" w:rsidR="001527DD" w:rsidRDefault="001527DD" w:rsidP="001527DD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A7F43B3" w14:textId="152B4EBF" w:rsidR="001527DD" w:rsidRPr="00B1176B" w:rsidRDefault="001527DD" w:rsidP="00DF72D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6" w:type="pct"/>
            <w:shd w:val="clear" w:color="auto" w:fill="F7CAAC" w:themeFill="accent2" w:themeFillTint="66"/>
          </w:tcPr>
          <w:p w14:paraId="722745F8" w14:textId="77777777" w:rsidR="004E0AEF" w:rsidRDefault="004E0AEF" w:rsidP="004E0AE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MATHEMATICS</w:t>
            </w:r>
          </w:p>
          <w:p w14:paraId="67B4226B" w14:textId="77777777" w:rsidR="004E0AEF" w:rsidRDefault="004E0AEF" w:rsidP="004E0AEF">
            <w:pPr>
              <w:jc w:val="center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  <w:r w:rsidRPr="00FD422C">
              <w:rPr>
                <w:rFonts w:cstheme="minorHAnsi"/>
                <w:b/>
                <w:bCs/>
                <w:color w:val="FF0000"/>
                <w:sz w:val="20"/>
                <w:szCs w:val="20"/>
              </w:rPr>
              <w:t xml:space="preserve">You have maths activities allocated to you on Mathletics and Purple Mash. </w:t>
            </w:r>
          </w:p>
          <w:p w14:paraId="04994F4C" w14:textId="77777777" w:rsidR="004E0AEF" w:rsidRPr="00FD422C" w:rsidRDefault="004E0AEF" w:rsidP="004E0AEF">
            <w:pPr>
              <w:jc w:val="center"/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FD422C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You will be applying all that you have learnt over the last few weeks.</w:t>
            </w:r>
          </w:p>
          <w:p w14:paraId="0883C3B8" w14:textId="58735915" w:rsidR="004E0AEF" w:rsidRPr="00FD422C" w:rsidRDefault="004E0AEF" w:rsidP="004E0AEF">
            <w:pPr>
              <w:jc w:val="center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 w:rsidRPr="00B34C6F">
              <w:rPr>
                <w:rFonts w:cstheme="minorHAnsi"/>
                <w:b/>
                <w:bCs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718F7ABE" wp14:editId="2F0EFF82">
                  <wp:simplePos x="0" y="0"/>
                  <wp:positionH relativeFrom="column">
                    <wp:posOffset>278322</wp:posOffset>
                  </wp:positionH>
                  <wp:positionV relativeFrom="paragraph">
                    <wp:posOffset>546232</wp:posOffset>
                  </wp:positionV>
                  <wp:extent cx="962025" cy="826087"/>
                  <wp:effectExtent l="0" t="0" r="0" b="0"/>
                  <wp:wrapTight wrapText="bothSides">
                    <wp:wrapPolygon edited="0">
                      <wp:start x="0" y="0"/>
                      <wp:lineTo x="0" y="20935"/>
                      <wp:lineTo x="20958" y="20935"/>
                      <wp:lineTo x="20958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26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422C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Choose one activity each day and complete them all by Friday.</w:t>
            </w:r>
          </w:p>
          <w:p w14:paraId="24DDA108" w14:textId="09147A0B" w:rsidR="003E0758" w:rsidRDefault="004E0AEF" w:rsidP="002D74E3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74BDD9B0" wp14:editId="707A4F28">
                  <wp:simplePos x="0" y="0"/>
                  <wp:positionH relativeFrom="column">
                    <wp:posOffset>493982</wp:posOffset>
                  </wp:positionH>
                  <wp:positionV relativeFrom="paragraph">
                    <wp:posOffset>1011052</wp:posOffset>
                  </wp:positionV>
                  <wp:extent cx="476250" cy="394386"/>
                  <wp:effectExtent l="0" t="0" r="0" b="5715"/>
                  <wp:wrapTight wrapText="bothSides">
                    <wp:wrapPolygon edited="0">
                      <wp:start x="0" y="0"/>
                      <wp:lineTo x="0" y="20870"/>
                      <wp:lineTo x="20736" y="20870"/>
                      <wp:lineTo x="20736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94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87AF78" w14:textId="152A0BD4" w:rsidR="004E0AEF" w:rsidRPr="00CD45CA" w:rsidRDefault="004E0AEF" w:rsidP="002D74E3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5" w:type="pct"/>
            <w:vMerge/>
            <w:shd w:val="clear" w:color="auto" w:fill="92D050"/>
          </w:tcPr>
          <w:p w14:paraId="39637672" w14:textId="77777777" w:rsidR="001527DD" w:rsidRPr="00B1176B" w:rsidRDefault="001527DD" w:rsidP="00FF19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78" w:type="pct"/>
            <w:shd w:val="clear" w:color="auto" w:fill="FFC000"/>
          </w:tcPr>
          <w:p w14:paraId="7F3E3E75" w14:textId="0EA6D3AF" w:rsidR="001527DD" w:rsidRDefault="001527DD" w:rsidP="0019406B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 xml:space="preserve">Literacy </w:t>
            </w:r>
            <w:r w:rsidR="000F1203">
              <w:rPr>
                <w:rFonts w:cstheme="minorHAnsi"/>
                <w:b/>
                <w:sz w:val="20"/>
                <w:szCs w:val="20"/>
              </w:rPr>
              <w:t>– National Academy Year 1</w:t>
            </w:r>
            <w:r>
              <w:rPr>
                <w:rFonts w:cstheme="minorHAnsi"/>
                <w:b/>
                <w:sz w:val="20"/>
                <w:szCs w:val="20"/>
              </w:rPr>
              <w:t xml:space="preserve"> English</w:t>
            </w:r>
          </w:p>
          <w:p w14:paraId="237A4E58" w14:textId="21F93F84" w:rsidR="000F1203" w:rsidRDefault="000F1203" w:rsidP="000F1203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9406B">
              <w:rPr>
                <w:rFonts w:cstheme="minorHAnsi"/>
                <w:b/>
                <w:bCs/>
                <w:sz w:val="20"/>
                <w:szCs w:val="20"/>
              </w:rPr>
              <w:t>Topic:</w:t>
            </w:r>
            <w:r>
              <w:t xml:space="preserve"> </w:t>
            </w:r>
            <w:r w:rsidR="007C2596">
              <w:t xml:space="preserve">Information texts- All about tigers. </w:t>
            </w:r>
          </w:p>
          <w:p w14:paraId="24AB2EA8" w14:textId="3A587658" w:rsidR="002D74E3" w:rsidRPr="002D74E3" w:rsidRDefault="000F1203" w:rsidP="000F1203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9406B">
              <w:rPr>
                <w:rFonts w:cstheme="minorHAnsi"/>
                <w:b/>
                <w:bCs/>
                <w:sz w:val="20"/>
                <w:szCs w:val="20"/>
              </w:rPr>
              <w:t>Lesson:</w:t>
            </w:r>
            <w:r w:rsidR="007C2596">
              <w:rPr>
                <w:rFonts w:cstheme="minorHAnsi"/>
                <w:b/>
                <w:bCs/>
                <w:sz w:val="20"/>
                <w:szCs w:val="20"/>
              </w:rPr>
              <w:t xml:space="preserve"> -1</w:t>
            </w:r>
          </w:p>
          <w:p w14:paraId="478789AC" w14:textId="0611D20A" w:rsidR="00B420E9" w:rsidRPr="00216478" w:rsidRDefault="00B420E9" w:rsidP="000F1203">
            <w:pPr>
              <w:rPr>
                <w:rFonts w:cstheme="minorHAnsi"/>
                <w:bCs/>
                <w:sz w:val="20"/>
                <w:szCs w:val="20"/>
              </w:rPr>
            </w:pPr>
            <w:r w:rsidRPr="00B420E9">
              <w:rPr>
                <w:b/>
                <w:sz w:val="20"/>
                <w:highlight w:val="cyan"/>
              </w:rPr>
              <w:t xml:space="preserve">Activity- </w:t>
            </w:r>
          </w:p>
          <w:p w14:paraId="31139673" w14:textId="5201A095" w:rsidR="000F1203" w:rsidRDefault="000F1203" w:rsidP="0019406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1EF0AAA" w14:textId="7532C94E" w:rsidR="001527DD" w:rsidRPr="009F0681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1A25665" wp14:editId="10E67C14">
                  <wp:extent cx="883920" cy="4635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78CE7D" w14:textId="51DABABD" w:rsidR="001527DD" w:rsidRDefault="001527DD" w:rsidP="0019406B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9406B">
              <w:rPr>
                <w:rFonts w:cstheme="minorHAnsi"/>
                <w:b/>
                <w:bCs/>
                <w:sz w:val="20"/>
                <w:szCs w:val="20"/>
              </w:rPr>
              <w:t>Link:</w:t>
            </w:r>
            <w:r w:rsidR="00F1310F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hyperlink r:id="rId17" w:history="1">
              <w:r w:rsidR="007C2596" w:rsidRPr="008D72FA">
                <w:rPr>
                  <w:rStyle w:val="Hyperlink"/>
                  <w:rFonts w:cstheme="minorHAnsi"/>
                  <w:b/>
                  <w:bCs/>
                  <w:sz w:val="20"/>
                  <w:szCs w:val="20"/>
                </w:rPr>
                <w:t>https://classroom.thenational.academy/lessons/to-listen-and-respond-to-an-information-text-64r6ae</w:t>
              </w:r>
            </w:hyperlink>
            <w:r w:rsidR="007C2596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08601276" w14:textId="39970B5C" w:rsidR="000F1203" w:rsidRDefault="000F1203" w:rsidP="000F1203">
            <w:pPr>
              <w:rPr>
                <w:rFonts w:cstheme="minorHAnsi"/>
                <w:b/>
                <w:sz w:val="20"/>
                <w:szCs w:val="20"/>
              </w:rPr>
            </w:pPr>
          </w:p>
          <w:p w14:paraId="579D8BC6" w14:textId="3FE9C442" w:rsidR="000F1203" w:rsidRDefault="000F1203" w:rsidP="000F1203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Phonics</w:t>
            </w:r>
          </w:p>
          <w:p w14:paraId="061AFFAE" w14:textId="54CF78AC" w:rsidR="008B7140" w:rsidRDefault="008B7140" w:rsidP="000F1203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F083231" w14:textId="7D110B4B" w:rsidR="008B7140" w:rsidRDefault="008B7140" w:rsidP="008B7140">
            <w:pPr>
              <w:jc w:val="center"/>
              <w:rPr>
                <w:rFonts w:cstheme="minorHAnsi"/>
                <w:b/>
                <w:sz w:val="20"/>
                <w:szCs w:val="20"/>
                <w:highlight w:val="cyan"/>
              </w:rPr>
            </w:pPr>
            <w:r w:rsidRPr="008B7140">
              <w:rPr>
                <w:rFonts w:cstheme="minorHAnsi"/>
                <w:b/>
                <w:sz w:val="20"/>
                <w:szCs w:val="20"/>
                <w:highlight w:val="cyan"/>
              </w:rPr>
              <w:lastRenderedPageBreak/>
              <w:t>Flashcards</w:t>
            </w:r>
          </w:p>
          <w:p w14:paraId="787A7496" w14:textId="7B6EB85A" w:rsidR="008B7140" w:rsidRPr="008B7140" w:rsidRDefault="00710241" w:rsidP="008B7140">
            <w:pPr>
              <w:jc w:val="center"/>
              <w:rPr>
                <w:rFonts w:cstheme="minorHAnsi"/>
                <w:b/>
                <w:sz w:val="20"/>
                <w:szCs w:val="20"/>
                <w:highlight w:val="cyan"/>
              </w:rPr>
            </w:pPr>
            <w:hyperlink r:id="rId18" w:history="1">
              <w:r w:rsidR="007C2596" w:rsidRPr="008D72FA">
                <w:rPr>
                  <w:rStyle w:val="Hyperlink"/>
                  <w:rFonts w:cstheme="minorHAnsi"/>
                  <w:b/>
                  <w:sz w:val="20"/>
                  <w:szCs w:val="20"/>
                </w:rPr>
                <w:t>https://app.discoveryeducation.co.uk/learn/videos/6793a50a-4d23-49c3-8c11-220a0d6d1399/</w:t>
              </w:r>
            </w:hyperlink>
            <w:r w:rsidR="007C2596">
              <w:rPr>
                <w:rFonts w:cstheme="minorHAnsi"/>
                <w:b/>
                <w:sz w:val="20"/>
                <w:szCs w:val="20"/>
              </w:rPr>
              <w:t xml:space="preserve">  - Espresso  see activity set </w:t>
            </w:r>
          </w:p>
          <w:p w14:paraId="36553CBF" w14:textId="5F397D3A" w:rsidR="008B7140" w:rsidRDefault="008B7140" w:rsidP="007C259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B7140">
              <w:rPr>
                <w:rFonts w:cstheme="minorHAnsi"/>
                <w:b/>
                <w:sz w:val="20"/>
                <w:szCs w:val="20"/>
                <w:highlight w:val="cyan"/>
              </w:rPr>
              <w:t>Activity</w:t>
            </w:r>
          </w:p>
          <w:p w14:paraId="3B860AB0" w14:textId="0F27CB94" w:rsidR="007C2596" w:rsidRDefault="007C2596" w:rsidP="007C259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o-e split digraph sorting activity Espresso. See activity set. </w:t>
            </w:r>
          </w:p>
          <w:p w14:paraId="7E5E8C64" w14:textId="3CEFACBF" w:rsidR="007527E6" w:rsidRPr="00B1176B" w:rsidRDefault="007527E6" w:rsidP="008B714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8" w:type="pct"/>
            <w:vMerge/>
          </w:tcPr>
          <w:p w14:paraId="0C3CE725" w14:textId="77777777" w:rsidR="001527DD" w:rsidRPr="00B1176B" w:rsidRDefault="001527DD" w:rsidP="00FF19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4" w:type="pct"/>
            <w:shd w:val="clear" w:color="auto" w:fill="F4B083" w:themeFill="accent2" w:themeFillTint="99"/>
          </w:tcPr>
          <w:p w14:paraId="14756562" w14:textId="2A4BF1F2" w:rsidR="008F55EA" w:rsidRDefault="008F55EA" w:rsidP="008F55EA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 and T</w:t>
            </w:r>
          </w:p>
          <w:p w14:paraId="3E8D9E3E" w14:textId="2561204F" w:rsidR="008A74F3" w:rsidRDefault="008A74F3" w:rsidP="008F55EA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3007AB" wp14:editId="5EA30782">
                  <wp:extent cx="828675" cy="8191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212B4D" w14:textId="3896CA65" w:rsidR="008A74F3" w:rsidRDefault="008A74F3" w:rsidP="008F55EA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DF6281" wp14:editId="13D2B23A">
                  <wp:extent cx="1322705" cy="52197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5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6EE014" w14:textId="334AE69B" w:rsidR="0036222A" w:rsidRDefault="0036222A" w:rsidP="008F55EA">
            <w:pPr>
              <w:rPr>
                <w:rFonts w:cstheme="minorHAnsi"/>
                <w:sz w:val="20"/>
                <w:szCs w:val="20"/>
              </w:rPr>
            </w:pPr>
          </w:p>
          <w:p w14:paraId="30602B04" w14:textId="7C69D9FA" w:rsidR="008F55EA" w:rsidRDefault="008F55EA" w:rsidP="008F55E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T</w:t>
            </w:r>
            <w:r w:rsidRPr="00CB140C">
              <w:rPr>
                <w:rFonts w:cstheme="minorHAnsi"/>
                <w:b/>
                <w:sz w:val="20"/>
                <w:szCs w:val="20"/>
              </w:rPr>
              <w:t>opic: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8A74F3">
              <w:rPr>
                <w:rFonts w:cstheme="minorHAnsi"/>
                <w:sz w:val="20"/>
                <w:szCs w:val="20"/>
              </w:rPr>
              <w:t xml:space="preserve">Food- Healthy Eating </w:t>
            </w:r>
          </w:p>
          <w:p w14:paraId="30EA5CE5" w14:textId="6B008B19" w:rsidR="008A74F3" w:rsidRDefault="008A74F3" w:rsidP="008F55EA">
            <w:pPr>
              <w:rPr>
                <w:rFonts w:cstheme="minorHAnsi"/>
                <w:b/>
                <w:sz w:val="20"/>
                <w:szCs w:val="20"/>
              </w:rPr>
            </w:pPr>
            <w:r w:rsidRPr="008A74F3">
              <w:rPr>
                <w:rFonts w:cstheme="minorHAnsi"/>
                <w:b/>
                <w:sz w:val="20"/>
                <w:szCs w:val="20"/>
              </w:rPr>
              <w:t xml:space="preserve">Link </w:t>
            </w:r>
          </w:p>
          <w:p w14:paraId="7C78B5CC" w14:textId="728693C1" w:rsidR="008A74F3" w:rsidRPr="008A74F3" w:rsidRDefault="00710241" w:rsidP="008F55EA">
            <w:pPr>
              <w:rPr>
                <w:rFonts w:cstheme="minorHAnsi"/>
                <w:sz w:val="20"/>
                <w:szCs w:val="20"/>
              </w:rPr>
            </w:pPr>
            <w:hyperlink r:id="rId21" w:history="1">
              <w:r w:rsidR="008A74F3" w:rsidRPr="008D72FA">
                <w:rPr>
                  <w:rStyle w:val="Hyperlink"/>
                  <w:rFonts w:cstheme="minorHAnsi"/>
                  <w:sz w:val="20"/>
                  <w:szCs w:val="20"/>
                </w:rPr>
                <w:t>https://app.discoveryeducation.co.uk/learn/videos/bc7b8102-d947-48a8-a7f7-640395c23cb8/</w:t>
              </w:r>
            </w:hyperlink>
            <w:r w:rsidR="008A74F3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FD68B48" w14:textId="6DCC28A0" w:rsidR="009D13ED" w:rsidRPr="00CB140C" w:rsidRDefault="009D13ED" w:rsidP="008F55EA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45F058D" w14:textId="77777777" w:rsidR="008F55EA" w:rsidRDefault="008F55EA" w:rsidP="008F55EA">
            <w:pPr>
              <w:rPr>
                <w:rFonts w:cstheme="minorHAnsi"/>
                <w:sz w:val="20"/>
                <w:szCs w:val="20"/>
              </w:rPr>
            </w:pPr>
          </w:p>
          <w:p w14:paraId="1E3B603E" w14:textId="16DF7039" w:rsidR="00B64ED1" w:rsidRDefault="008F55EA" w:rsidP="00757FF5">
            <w:pPr>
              <w:rPr>
                <w:rFonts w:cstheme="minorHAnsi"/>
                <w:sz w:val="20"/>
                <w:szCs w:val="20"/>
              </w:rPr>
            </w:pPr>
            <w:r w:rsidRPr="0005146C">
              <w:rPr>
                <w:rFonts w:cstheme="minorHAnsi"/>
                <w:b/>
                <w:sz w:val="20"/>
                <w:szCs w:val="20"/>
              </w:rPr>
              <w:t>Lesson: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8A74F3">
              <w:rPr>
                <w:rFonts w:cstheme="minorHAnsi"/>
                <w:sz w:val="20"/>
                <w:szCs w:val="20"/>
              </w:rPr>
              <w:t xml:space="preserve">Can you try and taste some different fruit </w:t>
            </w:r>
            <w:r w:rsidR="008A74F3">
              <w:rPr>
                <w:rFonts w:cstheme="minorHAnsi"/>
                <w:sz w:val="20"/>
                <w:szCs w:val="20"/>
              </w:rPr>
              <w:lastRenderedPageBreak/>
              <w:t xml:space="preserve">and vegetables in your house? </w:t>
            </w:r>
          </w:p>
          <w:p w14:paraId="14E0F8D3" w14:textId="14E331F7" w:rsidR="008A74F3" w:rsidRDefault="008A74F3" w:rsidP="00757F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Which is your favourite? What do they taste like? Can you describe it?</w:t>
            </w:r>
          </w:p>
          <w:p w14:paraId="413C7B17" w14:textId="252E8EF3" w:rsidR="009D13ED" w:rsidRPr="009F0681" w:rsidRDefault="009D13ED" w:rsidP="002D74E3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13" w:type="pct"/>
            <w:shd w:val="clear" w:color="auto" w:fill="FFE599" w:themeFill="accent4" w:themeFillTint="66"/>
          </w:tcPr>
          <w:p w14:paraId="02AAEE74" w14:textId="20D327B9" w:rsidR="00A50CFE" w:rsidRDefault="00E563EE" w:rsidP="00B420E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Computing</w:t>
            </w:r>
          </w:p>
          <w:p w14:paraId="0AC514C8" w14:textId="046054CF" w:rsidR="00E563EE" w:rsidRDefault="008A74F3" w:rsidP="00B420E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5E5B698" wp14:editId="589A9B51">
                  <wp:extent cx="476250" cy="394386"/>
                  <wp:effectExtent l="0" t="0" r="0" b="571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09" cy="401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A23E2C" w14:textId="07A1676C" w:rsidR="008A74F3" w:rsidRDefault="008A74F3" w:rsidP="00B420E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0952CE" wp14:editId="3EBA87FF">
                  <wp:extent cx="1303020" cy="981710"/>
                  <wp:effectExtent l="0" t="0" r="0" b="889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096C39" w14:textId="12E2E9FB" w:rsidR="00E563EE" w:rsidRDefault="00E563EE" w:rsidP="00B420E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636F523" w14:textId="4C23668F" w:rsidR="00E563EE" w:rsidRDefault="002D74E3" w:rsidP="00B420E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Lesson 1</w:t>
            </w:r>
            <w:r w:rsidR="00E563EE">
              <w:rPr>
                <w:rFonts w:cstheme="minorHAnsi"/>
                <w:b/>
                <w:sz w:val="20"/>
                <w:szCs w:val="20"/>
              </w:rPr>
              <w:t>:</w:t>
            </w:r>
            <w:r w:rsidR="008A74F3">
              <w:rPr>
                <w:rFonts w:cstheme="minorHAnsi"/>
                <w:b/>
                <w:sz w:val="20"/>
                <w:szCs w:val="20"/>
              </w:rPr>
              <w:t xml:space="preserve"> ‘to go’ </w:t>
            </w:r>
          </w:p>
          <w:p w14:paraId="2343F92A" w14:textId="77777777" w:rsidR="00E563EE" w:rsidRDefault="00E563EE" w:rsidP="00B420E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3CFEF9A" w14:textId="758CB25D" w:rsidR="00E563EE" w:rsidRDefault="00E563EE" w:rsidP="00B420E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Link: </w:t>
            </w:r>
            <w:r w:rsidR="008A74F3" w:rsidRPr="008A74F3">
              <w:rPr>
                <w:rFonts w:cstheme="minorHAnsi"/>
                <w:b/>
                <w:sz w:val="20"/>
                <w:szCs w:val="20"/>
              </w:rPr>
              <w:t>https://www.purplemash.com/#app/tools/2go</w:t>
            </w:r>
          </w:p>
          <w:p w14:paraId="72ECBF1B" w14:textId="77777777" w:rsidR="002D74E3" w:rsidRDefault="002D74E3" w:rsidP="00B420E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A70E32C" w14:textId="77777777" w:rsidR="00B420E9" w:rsidRDefault="00B420E9" w:rsidP="00B420E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6C6AD2A" w14:textId="77777777" w:rsidR="00B420E9" w:rsidRDefault="00B420E9" w:rsidP="00B420E9">
            <w:pPr>
              <w:rPr>
                <w:rFonts w:cstheme="minorHAnsi"/>
                <w:sz w:val="20"/>
                <w:szCs w:val="20"/>
              </w:rPr>
            </w:pPr>
          </w:p>
          <w:p w14:paraId="5B2C1674" w14:textId="7BDE78F4" w:rsidR="00B420E9" w:rsidRPr="00B420E9" w:rsidRDefault="00B420E9" w:rsidP="00B420E9">
            <w:pPr>
              <w:rPr>
                <w:rFonts w:cstheme="minorHAnsi"/>
                <w:i/>
                <w:sz w:val="20"/>
                <w:szCs w:val="20"/>
              </w:rPr>
            </w:pPr>
            <w:r w:rsidRPr="00B420E9">
              <w:rPr>
                <w:rFonts w:cstheme="minorHAnsi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shd w:val="clear" w:color="auto" w:fill="FFE599" w:themeFill="accent4" w:themeFillTint="66"/>
          </w:tcPr>
          <w:p w14:paraId="7DA8E056" w14:textId="77777777" w:rsidR="00EF1F6F" w:rsidRDefault="00EF1F6F" w:rsidP="00EF1F6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F1F6F">
              <w:rPr>
                <w:rFonts w:cstheme="minorHAnsi"/>
                <w:b/>
                <w:sz w:val="20"/>
                <w:szCs w:val="20"/>
              </w:rPr>
              <w:t>Story Time with your child</w:t>
            </w:r>
          </w:p>
          <w:p w14:paraId="3B3605DC" w14:textId="5B98EA59" w:rsidR="001527DD" w:rsidRPr="009F0681" w:rsidRDefault="001527DD" w:rsidP="00FF190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AC726DD" wp14:editId="3802B9A6">
                  <wp:extent cx="640080" cy="396240"/>
                  <wp:effectExtent l="0" t="0" r="762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7DD" w:rsidRPr="00B1176B" w14:paraId="6D4838C7" w14:textId="228BA0E4" w:rsidTr="00B420E9">
        <w:trPr>
          <w:cantSplit/>
          <w:trHeight w:val="1134"/>
        </w:trPr>
        <w:tc>
          <w:tcPr>
            <w:tcW w:w="206" w:type="pct"/>
            <w:shd w:val="clear" w:color="auto" w:fill="DEEAF6" w:themeFill="accent1" w:themeFillTint="33"/>
            <w:textDirection w:val="btLr"/>
          </w:tcPr>
          <w:p w14:paraId="7DFC01A7" w14:textId="77777777" w:rsidR="001527DD" w:rsidRPr="001527DD" w:rsidRDefault="001527DD" w:rsidP="001527DD">
            <w:pPr>
              <w:ind w:left="113" w:right="113"/>
              <w:jc w:val="center"/>
              <w:rPr>
                <w:rFonts w:cstheme="minorHAnsi"/>
                <w:sz w:val="32"/>
                <w:szCs w:val="32"/>
              </w:rPr>
            </w:pPr>
            <w:r w:rsidRPr="001527DD">
              <w:rPr>
                <w:rFonts w:cstheme="minorHAnsi"/>
                <w:sz w:val="32"/>
                <w:szCs w:val="32"/>
              </w:rPr>
              <w:t>Wednesday</w:t>
            </w:r>
          </w:p>
          <w:p w14:paraId="47D86A17" w14:textId="77777777" w:rsidR="001527DD" w:rsidRPr="003E5727" w:rsidRDefault="001527DD" w:rsidP="001527DD">
            <w:pPr>
              <w:ind w:left="113" w:right="113"/>
              <w:rPr>
                <w:rFonts w:cstheme="minorHAnsi"/>
                <w:sz w:val="10"/>
                <w:szCs w:val="10"/>
              </w:rPr>
            </w:pPr>
          </w:p>
          <w:p w14:paraId="546AC919" w14:textId="77777777" w:rsidR="001527DD" w:rsidRPr="003E5727" w:rsidRDefault="001527DD" w:rsidP="001527DD">
            <w:pPr>
              <w:ind w:left="113" w:right="113"/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792" w:type="pct"/>
            <w:shd w:val="clear" w:color="auto" w:fill="auto"/>
          </w:tcPr>
          <w:p w14:paraId="0DC0A959" w14:textId="77777777" w:rsidR="001527DD" w:rsidRPr="004A478A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A478A">
              <w:rPr>
                <w:rFonts w:cstheme="minorHAnsi"/>
                <w:b/>
                <w:sz w:val="20"/>
                <w:szCs w:val="20"/>
              </w:rPr>
              <w:t>Microsoft Teams</w:t>
            </w:r>
          </w:p>
          <w:p w14:paraId="332D6345" w14:textId="77777777" w:rsidR="001527DD" w:rsidRPr="004A478A" w:rsidRDefault="001527DD" w:rsidP="001527DD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F4620C9" w14:textId="77777777" w:rsidR="001527DD" w:rsidRPr="001527DD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A478A">
              <w:rPr>
                <w:rFonts w:cstheme="minorHAnsi"/>
                <w:b/>
                <w:sz w:val="20"/>
                <w:szCs w:val="20"/>
              </w:rPr>
              <w:t>Morning Welcome</w:t>
            </w:r>
          </w:p>
          <w:p w14:paraId="7064AD3D" w14:textId="77777777" w:rsidR="001527DD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CA25FD0" wp14:editId="5C4298CF">
                  <wp:extent cx="506095" cy="511810"/>
                  <wp:effectExtent l="0" t="0" r="8255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56DE7E" w14:textId="77777777" w:rsidR="001527DD" w:rsidRDefault="001527DD" w:rsidP="001527DD">
            <w:pPr>
              <w:rPr>
                <w:rFonts w:cstheme="minorHAnsi"/>
                <w:b/>
                <w:sz w:val="20"/>
                <w:szCs w:val="20"/>
              </w:rPr>
            </w:pPr>
          </w:p>
          <w:p w14:paraId="51038E6D" w14:textId="05399974" w:rsidR="001527DD" w:rsidRPr="00B1176B" w:rsidRDefault="001527DD" w:rsidP="00DF72D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6" w:type="pct"/>
            <w:shd w:val="clear" w:color="auto" w:fill="F7CAAC" w:themeFill="accent2" w:themeFillTint="66"/>
          </w:tcPr>
          <w:p w14:paraId="41F82AA8" w14:textId="77777777" w:rsidR="004E0AEF" w:rsidRDefault="004E0AEF" w:rsidP="004E0AE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MATHEMATICS</w:t>
            </w:r>
          </w:p>
          <w:p w14:paraId="68894D70" w14:textId="77777777" w:rsidR="004E0AEF" w:rsidRDefault="004E0AEF" w:rsidP="004E0AEF">
            <w:pPr>
              <w:jc w:val="center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  <w:r w:rsidRPr="00FD422C">
              <w:rPr>
                <w:rFonts w:cstheme="minorHAnsi"/>
                <w:b/>
                <w:bCs/>
                <w:color w:val="FF0000"/>
                <w:sz w:val="20"/>
                <w:szCs w:val="20"/>
              </w:rPr>
              <w:t xml:space="preserve">You have maths activities allocated to you on Mathletics and Purple Mash. </w:t>
            </w:r>
          </w:p>
          <w:p w14:paraId="766CBCCB" w14:textId="77777777" w:rsidR="004E0AEF" w:rsidRPr="00FD422C" w:rsidRDefault="004E0AEF" w:rsidP="004E0AEF">
            <w:pPr>
              <w:jc w:val="center"/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FD422C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You will be applying all that you have learnt over the last few weeks.</w:t>
            </w:r>
          </w:p>
          <w:p w14:paraId="4493A24B" w14:textId="46723768" w:rsidR="004E0AEF" w:rsidRPr="00FD422C" w:rsidRDefault="004E0AEF" w:rsidP="004E0AEF">
            <w:pPr>
              <w:jc w:val="center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 w:rsidRPr="00B34C6F">
              <w:rPr>
                <w:rFonts w:cstheme="minorHAnsi"/>
                <w:b/>
                <w:bCs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51E33334" wp14:editId="02019137">
                  <wp:simplePos x="0" y="0"/>
                  <wp:positionH relativeFrom="column">
                    <wp:posOffset>304201</wp:posOffset>
                  </wp:positionH>
                  <wp:positionV relativeFrom="paragraph">
                    <wp:posOffset>537941</wp:posOffset>
                  </wp:positionV>
                  <wp:extent cx="962025" cy="826087"/>
                  <wp:effectExtent l="0" t="0" r="0" b="0"/>
                  <wp:wrapTight wrapText="bothSides">
                    <wp:wrapPolygon edited="0">
                      <wp:start x="0" y="0"/>
                      <wp:lineTo x="0" y="20935"/>
                      <wp:lineTo x="20958" y="20935"/>
                      <wp:lineTo x="20958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26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422C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Choose one activity each day and complete them all by Friday.</w:t>
            </w:r>
          </w:p>
          <w:p w14:paraId="67E5979D" w14:textId="719AAA0C" w:rsidR="00CD45CA" w:rsidRPr="00B1176B" w:rsidRDefault="004E0AEF" w:rsidP="003E075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557A7516" wp14:editId="435CBBD1">
                  <wp:simplePos x="0" y="0"/>
                  <wp:positionH relativeFrom="column">
                    <wp:posOffset>493983</wp:posOffset>
                  </wp:positionH>
                  <wp:positionV relativeFrom="paragraph">
                    <wp:posOffset>1028376</wp:posOffset>
                  </wp:positionV>
                  <wp:extent cx="476250" cy="394386"/>
                  <wp:effectExtent l="0" t="0" r="0" b="5715"/>
                  <wp:wrapTight wrapText="bothSides">
                    <wp:wrapPolygon edited="0">
                      <wp:start x="0" y="0"/>
                      <wp:lineTo x="0" y="20870"/>
                      <wp:lineTo x="20736" y="20870"/>
                      <wp:lineTo x="20736" y="0"/>
                      <wp:lineTo x="0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94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" w:type="pct"/>
            <w:vMerge/>
            <w:shd w:val="clear" w:color="auto" w:fill="92D050"/>
          </w:tcPr>
          <w:p w14:paraId="6DF662C2" w14:textId="77777777" w:rsidR="001527DD" w:rsidRPr="00B1176B" w:rsidRDefault="001527DD" w:rsidP="00FF19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78" w:type="pct"/>
            <w:shd w:val="clear" w:color="auto" w:fill="FFC000"/>
          </w:tcPr>
          <w:p w14:paraId="19FFBAAA" w14:textId="77777777" w:rsidR="000F1203" w:rsidRDefault="000F1203" w:rsidP="000F1203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 xml:space="preserve">Literacy </w:t>
            </w:r>
            <w:r>
              <w:rPr>
                <w:rFonts w:cstheme="minorHAnsi"/>
                <w:b/>
                <w:sz w:val="20"/>
                <w:szCs w:val="20"/>
              </w:rPr>
              <w:t>– National Academy Year 1 English</w:t>
            </w:r>
          </w:p>
          <w:p w14:paraId="02A8D6EA" w14:textId="551E0A9B" w:rsidR="000F1203" w:rsidRDefault="000F1203" w:rsidP="000F1203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9406B">
              <w:rPr>
                <w:rFonts w:cstheme="minorHAnsi"/>
                <w:b/>
                <w:bCs/>
                <w:sz w:val="20"/>
                <w:szCs w:val="20"/>
              </w:rPr>
              <w:t>Topic:</w:t>
            </w:r>
            <w:r>
              <w:t xml:space="preserve"> </w:t>
            </w:r>
            <w:r w:rsidR="00752C7F" w:rsidRPr="00752C7F">
              <w:rPr>
                <w:sz w:val="20"/>
              </w:rPr>
              <w:t xml:space="preserve"> </w:t>
            </w:r>
            <w:r w:rsidR="007C2596">
              <w:rPr>
                <w:sz w:val="20"/>
              </w:rPr>
              <w:t xml:space="preserve">Information texts- All about tigers </w:t>
            </w:r>
          </w:p>
          <w:p w14:paraId="2249899B" w14:textId="6790A865" w:rsidR="000F1203" w:rsidRDefault="000F1203" w:rsidP="000F1203">
            <w:pPr>
              <w:rPr>
                <w:rFonts w:cstheme="minorHAnsi"/>
                <w:bCs/>
                <w:sz w:val="20"/>
                <w:szCs w:val="20"/>
              </w:rPr>
            </w:pPr>
            <w:r w:rsidRPr="0019406B">
              <w:rPr>
                <w:rFonts w:cstheme="minorHAnsi"/>
                <w:b/>
                <w:bCs/>
                <w:sz w:val="20"/>
                <w:szCs w:val="20"/>
              </w:rPr>
              <w:t>Lesson:</w:t>
            </w:r>
            <w:r w:rsidR="007C2596">
              <w:rPr>
                <w:rFonts w:cstheme="minorHAnsi"/>
                <w:b/>
                <w:bCs/>
                <w:sz w:val="20"/>
                <w:szCs w:val="20"/>
              </w:rPr>
              <w:t xml:space="preserve"> 2 </w:t>
            </w:r>
          </w:p>
          <w:p w14:paraId="41B4D861" w14:textId="4B0166AF" w:rsidR="00B420E9" w:rsidRPr="00216478" w:rsidRDefault="00B420E9" w:rsidP="000F1203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420E9">
              <w:rPr>
                <w:rFonts w:cstheme="minorHAnsi"/>
                <w:bCs/>
                <w:sz w:val="20"/>
                <w:szCs w:val="20"/>
                <w:highlight w:val="cyan"/>
              </w:rPr>
              <w:t xml:space="preserve">Activity- </w:t>
            </w:r>
          </w:p>
          <w:p w14:paraId="1408E8B7" w14:textId="77777777" w:rsidR="001527DD" w:rsidRDefault="001527DD" w:rsidP="00D77D2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83C50C8" w14:textId="5718BB3D" w:rsidR="001527DD" w:rsidRPr="009F0681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51D82BC" wp14:editId="2B78DF3C">
                  <wp:extent cx="883920" cy="4635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DC4C21" w14:textId="33991098" w:rsidR="000F1203" w:rsidRDefault="001527DD" w:rsidP="000F1203">
            <w:r w:rsidRPr="0019406B">
              <w:rPr>
                <w:rFonts w:cstheme="minorHAnsi"/>
                <w:b/>
                <w:bCs/>
                <w:sz w:val="20"/>
                <w:szCs w:val="20"/>
              </w:rPr>
              <w:t>Link:</w:t>
            </w:r>
            <w:r w:rsidR="000F1203">
              <w:rPr>
                <w:sz w:val="16"/>
                <w:szCs w:val="16"/>
              </w:rPr>
              <w:t xml:space="preserve"> </w:t>
            </w:r>
            <w:r w:rsidR="00752C7F">
              <w:t xml:space="preserve"> </w:t>
            </w:r>
          </w:p>
          <w:p w14:paraId="121E7242" w14:textId="11EF654D" w:rsidR="007C2596" w:rsidRDefault="00710241" w:rsidP="000F1203">
            <w:pPr>
              <w:rPr>
                <w:sz w:val="16"/>
                <w:szCs w:val="16"/>
              </w:rPr>
            </w:pPr>
            <w:hyperlink r:id="rId23" w:history="1">
              <w:r w:rsidR="007C2596" w:rsidRPr="008D72FA">
                <w:rPr>
                  <w:rStyle w:val="Hyperlink"/>
                  <w:sz w:val="16"/>
                  <w:szCs w:val="16"/>
                </w:rPr>
                <w:t>https://classroom.thenational.academy/lessons/to-tell-an-information-text-from-memory-c8wk2t</w:t>
              </w:r>
            </w:hyperlink>
            <w:r w:rsidR="007C2596">
              <w:rPr>
                <w:sz w:val="16"/>
                <w:szCs w:val="16"/>
              </w:rPr>
              <w:t xml:space="preserve"> </w:t>
            </w:r>
          </w:p>
          <w:p w14:paraId="7C536B82" w14:textId="7550FF68" w:rsidR="000F1203" w:rsidRDefault="000F1203" w:rsidP="007527E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F632C05" w14:textId="43F47ECD" w:rsidR="000F1203" w:rsidRDefault="000F1203" w:rsidP="000F1203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Phonics</w:t>
            </w:r>
          </w:p>
          <w:p w14:paraId="3CC839A4" w14:textId="487CC2FB" w:rsidR="007527E6" w:rsidRDefault="007527E6" w:rsidP="000F120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11.40 – 12.00</w:t>
            </w:r>
          </w:p>
          <w:p w14:paraId="6723E6A7" w14:textId="2E28F358" w:rsidR="0013475A" w:rsidRDefault="0013475A" w:rsidP="00EF1F6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337F868" w14:textId="329F556C" w:rsidR="008B7140" w:rsidRDefault="008B7140" w:rsidP="008B7140">
            <w:pPr>
              <w:jc w:val="center"/>
              <w:rPr>
                <w:rFonts w:cstheme="minorHAnsi"/>
                <w:b/>
                <w:sz w:val="20"/>
                <w:szCs w:val="20"/>
                <w:highlight w:val="cyan"/>
              </w:rPr>
            </w:pPr>
            <w:r w:rsidRPr="008B7140">
              <w:rPr>
                <w:rFonts w:cstheme="minorHAnsi"/>
                <w:b/>
                <w:sz w:val="20"/>
                <w:szCs w:val="20"/>
                <w:highlight w:val="cyan"/>
              </w:rPr>
              <w:t>Flashcards</w:t>
            </w:r>
          </w:p>
          <w:p w14:paraId="6541665A" w14:textId="745560F8" w:rsidR="008B7140" w:rsidRPr="008B7140" w:rsidRDefault="00710241" w:rsidP="008B7140">
            <w:pPr>
              <w:jc w:val="center"/>
              <w:rPr>
                <w:rFonts w:cstheme="minorHAnsi"/>
                <w:b/>
                <w:sz w:val="20"/>
                <w:szCs w:val="20"/>
                <w:highlight w:val="cyan"/>
              </w:rPr>
            </w:pPr>
            <w:hyperlink r:id="rId24" w:history="1">
              <w:r w:rsidR="004E0AEF" w:rsidRPr="00AD03E9">
                <w:rPr>
                  <w:rStyle w:val="Hyperlink"/>
                  <w:rFonts w:cstheme="minorHAnsi"/>
                  <w:b/>
                  <w:sz w:val="20"/>
                  <w:szCs w:val="20"/>
                </w:rPr>
                <w:t>https://app.discoveryeducation.co.uk/learn/v</w:t>
              </w:r>
              <w:r w:rsidR="004E0AEF" w:rsidRPr="00AD03E9">
                <w:rPr>
                  <w:rStyle w:val="Hyperlink"/>
                  <w:rFonts w:cstheme="minorHAnsi"/>
                  <w:b/>
                  <w:sz w:val="20"/>
                  <w:szCs w:val="20"/>
                </w:rPr>
                <w:lastRenderedPageBreak/>
                <w:t>ideos/0d8f0a21-9d20-4b10-bf03-9bcd60990c01/</w:t>
              </w:r>
            </w:hyperlink>
            <w:r w:rsidR="004E0AEF">
              <w:rPr>
                <w:rFonts w:cstheme="minorHAnsi"/>
                <w:b/>
                <w:sz w:val="20"/>
                <w:szCs w:val="20"/>
              </w:rPr>
              <w:t xml:space="preserve"> ‘ay’ sound Espresso</w:t>
            </w:r>
          </w:p>
          <w:p w14:paraId="190069DB" w14:textId="18215F8A" w:rsidR="008B7140" w:rsidRDefault="008B7140" w:rsidP="008B714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B7140">
              <w:rPr>
                <w:rFonts w:cstheme="minorHAnsi"/>
                <w:b/>
                <w:sz w:val="20"/>
                <w:szCs w:val="20"/>
                <w:highlight w:val="cyan"/>
              </w:rPr>
              <w:t>Activity</w:t>
            </w:r>
          </w:p>
          <w:p w14:paraId="535AE4C2" w14:textId="13A9CEF0" w:rsidR="004E0AEF" w:rsidRDefault="00710241" w:rsidP="008B714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hyperlink r:id="rId25" w:history="1">
              <w:r w:rsidR="004E0AEF" w:rsidRPr="00AD03E9">
                <w:rPr>
                  <w:rStyle w:val="Hyperlink"/>
                  <w:rFonts w:cstheme="minorHAnsi"/>
                  <w:b/>
                  <w:sz w:val="20"/>
                  <w:szCs w:val="20"/>
                </w:rPr>
                <w:t>https://www.phonicsplay.co.uk/resources/phase/2/picnic-on-pluto</w:t>
              </w:r>
            </w:hyperlink>
            <w:r w:rsidR="004E0AEF">
              <w:rPr>
                <w:rFonts w:cstheme="minorHAnsi"/>
                <w:b/>
                <w:sz w:val="20"/>
                <w:szCs w:val="20"/>
              </w:rPr>
              <w:t xml:space="preserve"> Phase 5 ‘ay’ </w:t>
            </w:r>
          </w:p>
          <w:p w14:paraId="740C341B" w14:textId="77777777" w:rsidR="008B7140" w:rsidRDefault="008B7140" w:rsidP="00EF1F6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2CD5AF9" w14:textId="4DBAE99B" w:rsidR="00EF1F6F" w:rsidRPr="00B1176B" w:rsidRDefault="00EF1F6F" w:rsidP="00160AB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8" w:type="pct"/>
            <w:vMerge/>
          </w:tcPr>
          <w:p w14:paraId="5B27D806" w14:textId="77777777" w:rsidR="001527DD" w:rsidRPr="00B1176B" w:rsidRDefault="001527DD" w:rsidP="00FF19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4" w:type="pct"/>
            <w:shd w:val="clear" w:color="auto" w:fill="F4B083" w:themeFill="accent2" w:themeFillTint="99"/>
          </w:tcPr>
          <w:p w14:paraId="229748A8" w14:textId="642C6B71" w:rsidR="001527DD" w:rsidRDefault="000F1203" w:rsidP="00FF190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PSHE – National Academy Year 1</w:t>
            </w:r>
            <w:r w:rsidR="001527DD">
              <w:rPr>
                <w:rFonts w:cstheme="minorHAnsi"/>
                <w:b/>
                <w:sz w:val="20"/>
                <w:szCs w:val="20"/>
              </w:rPr>
              <w:t xml:space="preserve"> PSHE</w:t>
            </w:r>
          </w:p>
          <w:p w14:paraId="20CB0CC8" w14:textId="77777777" w:rsidR="001527DD" w:rsidRPr="007A0DB3" w:rsidRDefault="001527DD" w:rsidP="00FF1906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1D47C1C" w14:textId="6ECA2AD4" w:rsidR="0080015C" w:rsidRDefault="0080015C" w:rsidP="0019406B">
            <w:pPr>
              <w:rPr>
                <w:rFonts w:cstheme="minorHAnsi"/>
                <w:sz w:val="20"/>
                <w:szCs w:val="12"/>
              </w:rPr>
            </w:pPr>
            <w:r w:rsidRPr="00EA6937">
              <w:rPr>
                <w:rFonts w:cstheme="minorHAnsi"/>
                <w:b/>
                <w:sz w:val="20"/>
                <w:szCs w:val="12"/>
              </w:rPr>
              <w:t xml:space="preserve">Link: </w:t>
            </w:r>
            <w:r w:rsidR="009D13ED" w:rsidRPr="00EA6937">
              <w:rPr>
                <w:b/>
              </w:rPr>
              <w:t xml:space="preserve"> </w:t>
            </w:r>
            <w:hyperlink r:id="rId26" w:history="1">
              <w:r w:rsidR="00EA6937" w:rsidRPr="008D72FA">
                <w:rPr>
                  <w:rStyle w:val="Hyperlink"/>
                </w:rPr>
                <w:t>https://classroom.thenational.academy/lessons/playing-together-but-apart-6hh32c</w:t>
              </w:r>
            </w:hyperlink>
            <w:r w:rsidR="00EA6937">
              <w:t xml:space="preserve"> </w:t>
            </w:r>
          </w:p>
          <w:p w14:paraId="4335D878" w14:textId="384DACD6" w:rsidR="002D74E3" w:rsidRPr="00EA6937" w:rsidRDefault="00B82DB8" w:rsidP="00FF1906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Topic: </w:t>
            </w:r>
            <w:r w:rsidR="00EA6937">
              <w:rPr>
                <w:rFonts w:cstheme="minorHAnsi"/>
                <w:bCs/>
                <w:sz w:val="20"/>
                <w:szCs w:val="20"/>
              </w:rPr>
              <w:t xml:space="preserve">Lockdown Capsule </w:t>
            </w:r>
          </w:p>
          <w:p w14:paraId="3380B796" w14:textId="16EC4FFB" w:rsidR="001527DD" w:rsidRDefault="001527DD" w:rsidP="00FF190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7A0DB3">
              <w:rPr>
                <w:rFonts w:cstheme="minorHAnsi"/>
                <w:b/>
                <w:bCs/>
                <w:sz w:val="20"/>
                <w:szCs w:val="20"/>
              </w:rPr>
              <w:t xml:space="preserve">Lesson: </w:t>
            </w:r>
            <w:r w:rsidR="00EA6937">
              <w:rPr>
                <w:rFonts w:cstheme="minorHAnsi"/>
                <w:b/>
                <w:bCs/>
                <w:sz w:val="20"/>
                <w:szCs w:val="20"/>
              </w:rPr>
              <w:t>2</w:t>
            </w:r>
          </w:p>
          <w:p w14:paraId="562A0011" w14:textId="77777777" w:rsidR="00160AB5" w:rsidRDefault="00160AB5" w:rsidP="00FF190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B31C8B6" w14:textId="1AE7095E" w:rsidR="00306ED5" w:rsidRPr="009F0681" w:rsidRDefault="00306ED5" w:rsidP="00306ED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3921892" wp14:editId="105152ED">
                  <wp:extent cx="883920" cy="4635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pct"/>
            <w:shd w:val="clear" w:color="auto" w:fill="FFE599" w:themeFill="accent4" w:themeFillTint="66"/>
          </w:tcPr>
          <w:p w14:paraId="6FEDD1B2" w14:textId="407A8DC5" w:rsidR="001527DD" w:rsidRDefault="001527DD" w:rsidP="00FF1906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Art</w:t>
            </w:r>
          </w:p>
          <w:p w14:paraId="3D8DCFC2" w14:textId="40C7A3C5" w:rsidR="008D7BE0" w:rsidRDefault="001527DD" w:rsidP="0019406B">
            <w:pPr>
              <w:rPr>
                <w:rFonts w:cstheme="minorHAnsi"/>
                <w:bCs/>
                <w:sz w:val="16"/>
                <w:szCs w:val="16"/>
              </w:rPr>
            </w:pPr>
            <w:r w:rsidRPr="007A0DB3">
              <w:rPr>
                <w:rFonts w:cstheme="minorHAnsi"/>
                <w:b/>
                <w:bCs/>
                <w:sz w:val="20"/>
                <w:szCs w:val="20"/>
              </w:rPr>
              <w:t>Topic:</w:t>
            </w:r>
            <w:r w:rsidR="00EA6937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EA6937" w:rsidRPr="00EA6937">
              <w:rPr>
                <w:rFonts w:cstheme="minorHAnsi"/>
                <w:bCs/>
                <w:sz w:val="20"/>
                <w:szCs w:val="20"/>
              </w:rPr>
              <w:t>Colour</w:t>
            </w:r>
            <w:r w:rsidR="00EA6937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65688302" w14:textId="3A477C77" w:rsidR="008F55EA" w:rsidRPr="008D7BE0" w:rsidRDefault="008F55EA" w:rsidP="0019406B">
            <w:pPr>
              <w:rPr>
                <w:rFonts w:cstheme="minorHAnsi"/>
                <w:bCs/>
                <w:sz w:val="16"/>
                <w:szCs w:val="16"/>
              </w:rPr>
            </w:pPr>
          </w:p>
          <w:p w14:paraId="0F92FBD2" w14:textId="77777777" w:rsidR="00EA6937" w:rsidRDefault="00216478" w:rsidP="00306ED5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Lesson:</w:t>
            </w:r>
            <w:r w:rsidR="00EA6937">
              <w:rPr>
                <w:rFonts w:cstheme="minorHAnsi"/>
                <w:b/>
                <w:bCs/>
                <w:sz w:val="20"/>
                <w:szCs w:val="20"/>
              </w:rPr>
              <w:t xml:space="preserve"> 1</w:t>
            </w:r>
          </w:p>
          <w:p w14:paraId="0200B9DC" w14:textId="77777777" w:rsidR="00EA6937" w:rsidRDefault="00EA6937" w:rsidP="00306ED5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Can you go on a Spring Walk and find a flower of your choice perhaps one that is your favourite colour. </w:t>
            </w:r>
          </w:p>
          <w:p w14:paraId="6A4C5589" w14:textId="77777777" w:rsidR="00EA6937" w:rsidRDefault="00EA6937" w:rsidP="00306ED5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Can you draw and add colour to your flower?</w:t>
            </w:r>
          </w:p>
          <w:p w14:paraId="40775738" w14:textId="77777777" w:rsidR="00EA6937" w:rsidRDefault="00EA6937" w:rsidP="00306ED5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What have you used?</w:t>
            </w:r>
          </w:p>
          <w:p w14:paraId="3FD1FADF" w14:textId="77777777" w:rsidR="00EA6937" w:rsidRPr="00EA6937" w:rsidRDefault="00EA6937" w:rsidP="00EA693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Colouring pencils</w:t>
            </w:r>
          </w:p>
          <w:p w14:paraId="57DF381B" w14:textId="08D5AD75" w:rsidR="00EA6937" w:rsidRPr="00EA6937" w:rsidRDefault="00EA6937" w:rsidP="00EA693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Chalk</w:t>
            </w:r>
          </w:p>
          <w:p w14:paraId="15E2B90C" w14:textId="77777777" w:rsidR="00EA6937" w:rsidRPr="00EA6937" w:rsidRDefault="00EA6937" w:rsidP="00EA693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Paint</w:t>
            </w:r>
          </w:p>
          <w:p w14:paraId="620889BA" w14:textId="0242271C" w:rsidR="001527DD" w:rsidRPr="00EA6937" w:rsidRDefault="00EA6937" w:rsidP="00EA6937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B9BBEF" wp14:editId="2ADC8D86">
                  <wp:extent cx="807290" cy="804263"/>
                  <wp:effectExtent l="0" t="0" r="0" b="0"/>
                  <wp:docPr id="26" name="Picture 26" descr="Close-Up Of Tulips Blooming In F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ose-Up Of Tulips Blooming In Fi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381" cy="807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6478" w:rsidRPr="00EA6937">
              <w:rPr>
                <w:rFonts w:cstheme="minorHAnsi"/>
                <w:b/>
                <w:bCs/>
                <w:sz w:val="20"/>
                <w:szCs w:val="20"/>
              </w:rPr>
              <w:br/>
            </w:r>
          </w:p>
          <w:p w14:paraId="59196F3F" w14:textId="7186B6AB" w:rsidR="009C3C59" w:rsidRDefault="009C3C59" w:rsidP="00306ED5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4D1A8666" w14:textId="56C52228" w:rsidR="009C3C59" w:rsidRDefault="009C3C59" w:rsidP="00306ED5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6E12F828" w14:textId="2337A15D" w:rsidR="009C3C59" w:rsidRPr="009C3C59" w:rsidRDefault="00710241" w:rsidP="00306ED5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Teams meeting-maths questions</w:t>
            </w:r>
          </w:p>
          <w:p w14:paraId="0730E353" w14:textId="2C2768E8" w:rsidR="009C3C59" w:rsidRDefault="009C3C59" w:rsidP="00306ED5">
            <w:pPr>
              <w:rPr>
                <w:rFonts w:cstheme="minorHAnsi"/>
                <w:bCs/>
                <w:sz w:val="20"/>
                <w:szCs w:val="20"/>
              </w:rPr>
            </w:pPr>
            <w:r w:rsidRPr="009C3C59">
              <w:rPr>
                <w:rFonts w:cstheme="minorHAnsi"/>
                <w:bCs/>
                <w:sz w:val="20"/>
                <w:szCs w:val="20"/>
                <w:highlight w:val="red"/>
              </w:rPr>
              <w:t>Red</w:t>
            </w:r>
            <w:r>
              <w:rPr>
                <w:rFonts w:cstheme="minorHAnsi"/>
                <w:bCs/>
                <w:sz w:val="20"/>
                <w:szCs w:val="20"/>
              </w:rPr>
              <w:t>: 1.20-1.40pm</w:t>
            </w:r>
          </w:p>
          <w:p w14:paraId="7EF05615" w14:textId="11DF0FA0" w:rsidR="009C3C59" w:rsidRDefault="009C3C59" w:rsidP="00306ED5">
            <w:pPr>
              <w:rPr>
                <w:rFonts w:cstheme="minorHAnsi"/>
                <w:bCs/>
                <w:sz w:val="20"/>
                <w:szCs w:val="20"/>
              </w:rPr>
            </w:pPr>
            <w:r w:rsidRPr="009C3C59">
              <w:rPr>
                <w:rFonts w:cstheme="minorHAnsi"/>
                <w:bCs/>
                <w:sz w:val="20"/>
                <w:szCs w:val="20"/>
                <w:highlight w:val="cyan"/>
              </w:rPr>
              <w:t>Blue</w:t>
            </w:r>
            <w:r>
              <w:rPr>
                <w:rFonts w:cstheme="minorHAnsi"/>
                <w:bCs/>
                <w:sz w:val="20"/>
                <w:szCs w:val="20"/>
              </w:rPr>
              <w:t>: 1.40- 2.00pm</w:t>
            </w:r>
          </w:p>
          <w:p w14:paraId="3567252C" w14:textId="300BE1E7" w:rsidR="009C3C59" w:rsidRDefault="00A965A1" w:rsidP="00306ED5">
            <w:pPr>
              <w:rPr>
                <w:rFonts w:cstheme="minorHAnsi"/>
                <w:bCs/>
                <w:sz w:val="20"/>
                <w:szCs w:val="20"/>
              </w:rPr>
            </w:pPr>
            <w:r w:rsidRPr="00A965A1">
              <w:rPr>
                <w:rFonts w:cstheme="minorHAnsi"/>
                <w:bCs/>
                <w:sz w:val="20"/>
                <w:szCs w:val="20"/>
                <w:highlight w:val="yellow"/>
              </w:rPr>
              <w:t>Yellow:</w:t>
            </w:r>
            <w:r w:rsidR="009C3C59">
              <w:rPr>
                <w:rFonts w:cstheme="minorHAnsi"/>
                <w:bCs/>
                <w:sz w:val="20"/>
                <w:szCs w:val="20"/>
              </w:rPr>
              <w:t xml:space="preserve"> 2.00-2.20pm</w:t>
            </w:r>
          </w:p>
          <w:p w14:paraId="7BA3E8FA" w14:textId="511D9638" w:rsidR="009C3C59" w:rsidRDefault="009C3C59" w:rsidP="00306ED5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43965562" w14:textId="1B6AA958" w:rsidR="009C3C59" w:rsidRDefault="009C3C59" w:rsidP="00306ED5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3AB32D2C" w14:textId="032351F8" w:rsidR="009C3C59" w:rsidRDefault="009C3C59" w:rsidP="00306ED5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  <w:p w14:paraId="2AE0FB55" w14:textId="1566996F" w:rsidR="008F55EA" w:rsidRPr="008F55EA" w:rsidRDefault="008F55EA" w:rsidP="00306ED5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30028F82" w14:textId="140F96D3" w:rsidR="00A50CFE" w:rsidRPr="009F0681" w:rsidRDefault="00A50CFE" w:rsidP="00A50CF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7" w:type="pct"/>
            <w:shd w:val="clear" w:color="auto" w:fill="FFE599" w:themeFill="accent4" w:themeFillTint="66"/>
          </w:tcPr>
          <w:p w14:paraId="52B337FB" w14:textId="77777777" w:rsidR="00EF1F6F" w:rsidRDefault="00EF1F6F" w:rsidP="00EF1F6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F1F6F">
              <w:rPr>
                <w:rFonts w:cstheme="minorHAnsi"/>
                <w:b/>
                <w:sz w:val="20"/>
                <w:szCs w:val="20"/>
              </w:rPr>
              <w:lastRenderedPageBreak/>
              <w:t>Story Time with your child</w:t>
            </w:r>
          </w:p>
          <w:p w14:paraId="61A807BE" w14:textId="7DF88473" w:rsidR="00844D59" w:rsidRPr="009F0681" w:rsidRDefault="00844D59" w:rsidP="00FF190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9EDD8C5" wp14:editId="2E549583">
                  <wp:extent cx="640080" cy="396240"/>
                  <wp:effectExtent l="0" t="0" r="762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7DD" w:rsidRPr="00B1176B" w14:paraId="7FAB29D4" w14:textId="063DF7B7" w:rsidTr="00B420E9">
        <w:trPr>
          <w:cantSplit/>
          <w:trHeight w:val="1134"/>
        </w:trPr>
        <w:tc>
          <w:tcPr>
            <w:tcW w:w="206" w:type="pct"/>
            <w:shd w:val="clear" w:color="auto" w:fill="DEEAF6" w:themeFill="accent1" w:themeFillTint="33"/>
            <w:textDirection w:val="btLr"/>
          </w:tcPr>
          <w:p w14:paraId="06B7203C" w14:textId="77777777" w:rsidR="001527DD" w:rsidRPr="001527DD" w:rsidRDefault="001527DD" w:rsidP="001527DD">
            <w:pPr>
              <w:ind w:left="113" w:right="113"/>
              <w:jc w:val="center"/>
              <w:rPr>
                <w:rFonts w:cstheme="minorHAnsi"/>
                <w:sz w:val="32"/>
                <w:szCs w:val="32"/>
              </w:rPr>
            </w:pPr>
            <w:r w:rsidRPr="001527DD">
              <w:rPr>
                <w:rFonts w:cstheme="minorHAnsi"/>
                <w:sz w:val="32"/>
                <w:szCs w:val="32"/>
              </w:rPr>
              <w:t>Thursday</w:t>
            </w:r>
          </w:p>
          <w:p w14:paraId="3A5C4DAD" w14:textId="77777777" w:rsidR="001527DD" w:rsidRPr="003E5727" w:rsidRDefault="001527DD" w:rsidP="001527DD">
            <w:pPr>
              <w:ind w:left="113" w:right="113"/>
              <w:rPr>
                <w:rFonts w:cstheme="minorHAnsi"/>
                <w:sz w:val="10"/>
                <w:szCs w:val="10"/>
              </w:rPr>
            </w:pPr>
          </w:p>
          <w:p w14:paraId="021CC250" w14:textId="77777777" w:rsidR="001527DD" w:rsidRPr="003E5727" w:rsidRDefault="001527DD" w:rsidP="001527DD">
            <w:pPr>
              <w:ind w:left="113" w:right="113"/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792" w:type="pct"/>
            <w:shd w:val="clear" w:color="auto" w:fill="auto"/>
          </w:tcPr>
          <w:p w14:paraId="02DB46CE" w14:textId="77777777" w:rsidR="001527DD" w:rsidRPr="004A478A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A478A">
              <w:rPr>
                <w:rFonts w:cstheme="minorHAnsi"/>
                <w:b/>
                <w:sz w:val="20"/>
                <w:szCs w:val="20"/>
              </w:rPr>
              <w:t>Microsoft Teams</w:t>
            </w:r>
          </w:p>
          <w:p w14:paraId="3137FA05" w14:textId="77777777" w:rsidR="001527DD" w:rsidRPr="004A478A" w:rsidRDefault="001527DD" w:rsidP="001527DD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B7F7098" w14:textId="77777777" w:rsidR="001527DD" w:rsidRPr="004A478A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A478A">
              <w:rPr>
                <w:rFonts w:cstheme="minorHAnsi"/>
                <w:b/>
                <w:sz w:val="20"/>
                <w:szCs w:val="20"/>
              </w:rPr>
              <w:t>Morning Welcome</w:t>
            </w:r>
          </w:p>
          <w:p w14:paraId="730F6729" w14:textId="77777777" w:rsidR="001527DD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A478A"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4084A79" wp14:editId="5D1DD494">
                  <wp:extent cx="506095" cy="511810"/>
                  <wp:effectExtent l="0" t="0" r="8255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F577F9" w14:textId="77777777" w:rsidR="001527DD" w:rsidRDefault="001527DD" w:rsidP="001527DD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45C8799" w14:textId="01ED2CC6" w:rsidR="001527DD" w:rsidRPr="00B1176B" w:rsidRDefault="001527DD" w:rsidP="00DF72D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6" w:type="pct"/>
            <w:shd w:val="clear" w:color="auto" w:fill="F7CAAC" w:themeFill="accent2" w:themeFillTint="66"/>
          </w:tcPr>
          <w:p w14:paraId="6EC5FC79" w14:textId="77777777" w:rsidR="004E0AEF" w:rsidRDefault="004E0AEF" w:rsidP="004E0AE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MATHEMATICS</w:t>
            </w:r>
          </w:p>
          <w:p w14:paraId="3C739702" w14:textId="77777777" w:rsidR="004E0AEF" w:rsidRDefault="004E0AEF" w:rsidP="004E0AEF">
            <w:pPr>
              <w:jc w:val="center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  <w:r w:rsidRPr="00FD422C">
              <w:rPr>
                <w:rFonts w:cstheme="minorHAnsi"/>
                <w:b/>
                <w:bCs/>
                <w:color w:val="FF0000"/>
                <w:sz w:val="20"/>
                <w:szCs w:val="20"/>
              </w:rPr>
              <w:t xml:space="preserve">You have maths activities allocated to you on Mathletics and Purple Mash. </w:t>
            </w:r>
          </w:p>
          <w:p w14:paraId="3974F4AE" w14:textId="77777777" w:rsidR="004E0AEF" w:rsidRPr="00FD422C" w:rsidRDefault="004E0AEF" w:rsidP="004E0AEF">
            <w:pPr>
              <w:jc w:val="center"/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FD422C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You will be applying all that you have learnt over the last few weeks.</w:t>
            </w:r>
          </w:p>
          <w:p w14:paraId="56DB7F97" w14:textId="773FF67E" w:rsidR="004E0AEF" w:rsidRPr="00FD422C" w:rsidRDefault="004E0AEF" w:rsidP="004E0AEF">
            <w:pPr>
              <w:jc w:val="center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 w:rsidRPr="00B34C6F">
              <w:rPr>
                <w:rFonts w:cstheme="minorHAnsi"/>
                <w:b/>
                <w:bCs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57D96BD4" wp14:editId="635A4389">
                  <wp:simplePos x="0" y="0"/>
                  <wp:positionH relativeFrom="column">
                    <wp:posOffset>295575</wp:posOffset>
                  </wp:positionH>
                  <wp:positionV relativeFrom="paragraph">
                    <wp:posOffset>545597</wp:posOffset>
                  </wp:positionV>
                  <wp:extent cx="962025" cy="826087"/>
                  <wp:effectExtent l="0" t="0" r="0" b="0"/>
                  <wp:wrapTight wrapText="bothSides">
                    <wp:wrapPolygon edited="0">
                      <wp:start x="0" y="0"/>
                      <wp:lineTo x="0" y="20935"/>
                      <wp:lineTo x="20958" y="20935"/>
                      <wp:lineTo x="20958" y="0"/>
                      <wp:lineTo x="0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26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422C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Choose one activity each day and complete them all by Friday.</w:t>
            </w:r>
          </w:p>
          <w:p w14:paraId="4C6E4BA3" w14:textId="008CADF8" w:rsidR="007D7F3F" w:rsidRDefault="004E0AEF" w:rsidP="007D7F3F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6719A703" wp14:editId="368D1979">
                  <wp:simplePos x="0" y="0"/>
                  <wp:positionH relativeFrom="column">
                    <wp:posOffset>519862</wp:posOffset>
                  </wp:positionH>
                  <wp:positionV relativeFrom="paragraph">
                    <wp:posOffset>1018408</wp:posOffset>
                  </wp:positionV>
                  <wp:extent cx="476250" cy="394386"/>
                  <wp:effectExtent l="0" t="0" r="0" b="5715"/>
                  <wp:wrapTight wrapText="bothSides">
                    <wp:wrapPolygon edited="0">
                      <wp:start x="0" y="0"/>
                      <wp:lineTo x="0" y="20870"/>
                      <wp:lineTo x="20736" y="20870"/>
                      <wp:lineTo x="20736" y="0"/>
                      <wp:lineTo x="0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94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617951" w14:textId="77B547B4" w:rsidR="00CD45CA" w:rsidRPr="00B1176B" w:rsidRDefault="00CD45CA" w:rsidP="003E075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5" w:type="pct"/>
            <w:vMerge/>
            <w:shd w:val="clear" w:color="auto" w:fill="92D050"/>
          </w:tcPr>
          <w:p w14:paraId="7977D1AB" w14:textId="77777777" w:rsidR="001527DD" w:rsidRPr="00B1176B" w:rsidRDefault="001527DD" w:rsidP="00FF19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78" w:type="pct"/>
            <w:shd w:val="clear" w:color="auto" w:fill="FFC000"/>
          </w:tcPr>
          <w:p w14:paraId="16A4DB2D" w14:textId="0262E3EB" w:rsidR="001527DD" w:rsidRDefault="001527DD" w:rsidP="00864976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 xml:space="preserve">Literacy </w:t>
            </w:r>
            <w:r w:rsidR="0080015C">
              <w:rPr>
                <w:rFonts w:cstheme="minorHAnsi"/>
                <w:b/>
                <w:sz w:val="20"/>
                <w:szCs w:val="20"/>
              </w:rPr>
              <w:t>– National Academy Year 1</w:t>
            </w:r>
            <w:r>
              <w:rPr>
                <w:rFonts w:cstheme="minorHAnsi"/>
                <w:b/>
                <w:sz w:val="20"/>
                <w:szCs w:val="20"/>
              </w:rPr>
              <w:t xml:space="preserve"> English</w:t>
            </w:r>
          </w:p>
          <w:p w14:paraId="5655C943" w14:textId="3416F924" w:rsidR="0080015C" w:rsidRDefault="0080015C" w:rsidP="0086497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88E7B52" w14:textId="77777777" w:rsidR="007C2596" w:rsidRDefault="007C2596" w:rsidP="007C259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9406B">
              <w:rPr>
                <w:rFonts w:cstheme="minorHAnsi"/>
                <w:b/>
                <w:bCs/>
                <w:sz w:val="20"/>
                <w:szCs w:val="20"/>
              </w:rPr>
              <w:t>Topic:</w:t>
            </w:r>
            <w:r>
              <w:t xml:space="preserve"> </w:t>
            </w:r>
            <w:r w:rsidRPr="00752C7F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Information texts- All about tigers </w:t>
            </w:r>
          </w:p>
          <w:p w14:paraId="583474D6" w14:textId="626731B8" w:rsidR="0080015C" w:rsidRPr="00752C7F" w:rsidRDefault="0080015C" w:rsidP="0080015C">
            <w:pPr>
              <w:rPr>
                <w:rFonts w:cstheme="minorHAnsi"/>
                <w:bCs/>
                <w:sz w:val="20"/>
                <w:szCs w:val="20"/>
              </w:rPr>
            </w:pPr>
            <w:r w:rsidRPr="0019406B">
              <w:rPr>
                <w:rFonts w:cstheme="minorHAnsi"/>
                <w:b/>
                <w:bCs/>
                <w:sz w:val="20"/>
                <w:szCs w:val="20"/>
              </w:rPr>
              <w:t>Lesson:</w:t>
            </w:r>
            <w:r w:rsidR="007C2596">
              <w:rPr>
                <w:rFonts w:cstheme="minorHAnsi"/>
                <w:b/>
                <w:bCs/>
                <w:sz w:val="20"/>
                <w:szCs w:val="20"/>
              </w:rPr>
              <w:t xml:space="preserve"> -3 </w:t>
            </w:r>
          </w:p>
          <w:p w14:paraId="70609FD5" w14:textId="04B29B0E" w:rsidR="0080015C" w:rsidRDefault="00207C13" w:rsidP="00864976">
            <w:pPr>
              <w:rPr>
                <w:rFonts w:cstheme="minorHAnsi"/>
                <w:b/>
                <w:sz w:val="20"/>
                <w:szCs w:val="20"/>
              </w:rPr>
            </w:pPr>
            <w:r w:rsidRPr="00207C13">
              <w:rPr>
                <w:rFonts w:cstheme="minorHAnsi"/>
                <w:b/>
                <w:sz w:val="20"/>
                <w:szCs w:val="20"/>
                <w:highlight w:val="cyan"/>
              </w:rPr>
              <w:t xml:space="preserve">Activity: </w:t>
            </w:r>
          </w:p>
          <w:p w14:paraId="63203DAA" w14:textId="3AED8E1D" w:rsidR="001527DD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03BA2E7" wp14:editId="5EF011F3">
                  <wp:extent cx="883920" cy="4635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D78FA74" w14:textId="77777777" w:rsidR="001527DD" w:rsidRPr="009F0681" w:rsidRDefault="001527DD" w:rsidP="0086497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C8E5CFE" w14:textId="0FC8DDCD" w:rsidR="0080015C" w:rsidRPr="00216478" w:rsidRDefault="0080015C" w:rsidP="0080015C">
            <w:pPr>
              <w:rPr>
                <w:sz w:val="12"/>
                <w:szCs w:val="16"/>
              </w:rPr>
            </w:pPr>
            <w:r w:rsidRPr="0019406B">
              <w:rPr>
                <w:rFonts w:cstheme="minorHAnsi"/>
                <w:b/>
                <w:bCs/>
                <w:sz w:val="20"/>
                <w:szCs w:val="20"/>
              </w:rPr>
              <w:t>Link:</w:t>
            </w:r>
            <w:r>
              <w:rPr>
                <w:sz w:val="16"/>
                <w:szCs w:val="16"/>
              </w:rPr>
              <w:t xml:space="preserve"> </w:t>
            </w:r>
            <w:r w:rsidR="00752C7F">
              <w:t xml:space="preserve"> </w:t>
            </w:r>
            <w:r w:rsidR="007C2596">
              <w:t xml:space="preserve"> </w:t>
            </w:r>
            <w:hyperlink r:id="rId28" w:history="1">
              <w:r w:rsidR="007C2596" w:rsidRPr="008D72FA">
                <w:rPr>
                  <w:rStyle w:val="Hyperlink"/>
                </w:rPr>
                <w:t>https://classroom.thenational.academy/lessons/to-deepen-an-information-text-through-role-play-cgtp6d</w:t>
              </w:r>
            </w:hyperlink>
            <w:r w:rsidR="007C2596">
              <w:t xml:space="preserve"> </w:t>
            </w:r>
          </w:p>
          <w:p w14:paraId="4DED4682" w14:textId="77777777" w:rsidR="0080015C" w:rsidRDefault="0080015C" w:rsidP="0080015C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3922C94" w14:textId="77777777" w:rsidR="0080015C" w:rsidRDefault="0080015C" w:rsidP="0080015C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Phonics</w:t>
            </w:r>
          </w:p>
          <w:p w14:paraId="04E6AD30" w14:textId="5717EC16" w:rsidR="007527E6" w:rsidRDefault="007527E6" w:rsidP="00EF1F6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11.40 – 12.00</w:t>
            </w:r>
          </w:p>
          <w:p w14:paraId="4BC8FE9A" w14:textId="78DC4863" w:rsidR="008B7140" w:rsidRDefault="008B7140" w:rsidP="00EF1F6F">
            <w:pPr>
              <w:rPr>
                <w:rFonts w:cstheme="minorHAnsi"/>
                <w:sz w:val="20"/>
                <w:szCs w:val="20"/>
              </w:rPr>
            </w:pPr>
          </w:p>
          <w:p w14:paraId="35D1F421" w14:textId="5274BBD1" w:rsidR="008B7140" w:rsidRDefault="008B7140" w:rsidP="008B7140">
            <w:pPr>
              <w:jc w:val="center"/>
              <w:rPr>
                <w:rFonts w:cstheme="minorHAnsi"/>
                <w:b/>
                <w:sz w:val="20"/>
                <w:szCs w:val="20"/>
                <w:highlight w:val="cyan"/>
              </w:rPr>
            </w:pPr>
            <w:r w:rsidRPr="008B7140">
              <w:rPr>
                <w:rFonts w:cstheme="minorHAnsi"/>
                <w:b/>
                <w:sz w:val="20"/>
                <w:szCs w:val="20"/>
                <w:highlight w:val="cyan"/>
              </w:rPr>
              <w:t>Flashcards</w:t>
            </w:r>
          </w:p>
          <w:p w14:paraId="6356113F" w14:textId="50158A4D" w:rsidR="002D74E3" w:rsidRPr="008B7140" w:rsidRDefault="00710241" w:rsidP="008B7140">
            <w:pPr>
              <w:jc w:val="center"/>
              <w:rPr>
                <w:rFonts w:cstheme="minorHAnsi"/>
                <w:b/>
                <w:sz w:val="20"/>
                <w:szCs w:val="20"/>
                <w:highlight w:val="cyan"/>
              </w:rPr>
            </w:pPr>
            <w:hyperlink r:id="rId29" w:history="1">
              <w:r w:rsidR="004E0AEF" w:rsidRPr="00AD03E9">
                <w:rPr>
                  <w:rStyle w:val="Hyperlink"/>
                  <w:rFonts w:cstheme="minorHAnsi"/>
                  <w:b/>
                  <w:sz w:val="20"/>
                  <w:szCs w:val="20"/>
                </w:rPr>
                <w:t>https://app.discoveryeducation.co.uk/learn/videos/afff2a46-8824-478b-8811-5f4a788b4e53/</w:t>
              </w:r>
            </w:hyperlink>
            <w:r w:rsidR="004E0AEF">
              <w:rPr>
                <w:rFonts w:cstheme="minorHAnsi"/>
                <w:b/>
                <w:sz w:val="20"/>
                <w:szCs w:val="20"/>
              </w:rPr>
              <w:t xml:space="preserve"> a-e espresso </w:t>
            </w:r>
          </w:p>
          <w:p w14:paraId="376AAD2B" w14:textId="656795FF" w:rsidR="008B7140" w:rsidRDefault="008B7140" w:rsidP="008B714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B7140">
              <w:rPr>
                <w:rFonts w:cstheme="minorHAnsi"/>
                <w:b/>
                <w:sz w:val="20"/>
                <w:szCs w:val="20"/>
                <w:highlight w:val="cyan"/>
              </w:rPr>
              <w:t>Activity</w:t>
            </w:r>
          </w:p>
          <w:p w14:paraId="51F2324D" w14:textId="62B014F8" w:rsidR="004E0AEF" w:rsidRDefault="00710241" w:rsidP="008B714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hyperlink r:id="rId30" w:history="1">
              <w:r w:rsidR="004E0AEF" w:rsidRPr="00AD03E9">
                <w:rPr>
                  <w:rStyle w:val="Hyperlink"/>
                  <w:rFonts w:cstheme="minorHAnsi"/>
                  <w:b/>
                  <w:sz w:val="20"/>
                  <w:szCs w:val="20"/>
                </w:rPr>
                <w:t>https://app.discoveryeducation.co.uk/learn/player/492ba861-7b61-458e-be22-d720b377d93a</w:t>
              </w:r>
            </w:hyperlink>
            <w:r w:rsidR="004E0AEF">
              <w:rPr>
                <w:rFonts w:cstheme="minorHAnsi"/>
                <w:b/>
                <w:sz w:val="20"/>
                <w:szCs w:val="20"/>
              </w:rPr>
              <w:t xml:space="preserve"> Espresso a-e and ay</w:t>
            </w:r>
          </w:p>
          <w:p w14:paraId="0332E8BF" w14:textId="66472574" w:rsidR="007527E6" w:rsidRPr="00B1176B" w:rsidRDefault="007527E6" w:rsidP="008B714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8" w:type="pct"/>
            <w:vMerge/>
          </w:tcPr>
          <w:p w14:paraId="53178D99" w14:textId="77777777" w:rsidR="001527DD" w:rsidRPr="00B1176B" w:rsidRDefault="001527DD" w:rsidP="00FF19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4" w:type="pct"/>
            <w:shd w:val="clear" w:color="auto" w:fill="F4B083" w:themeFill="accent2" w:themeFillTint="99"/>
          </w:tcPr>
          <w:p w14:paraId="49A018DA" w14:textId="35930E81" w:rsidR="001527DD" w:rsidRDefault="00B64707" w:rsidP="00FF190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RE</w:t>
            </w:r>
            <w:r w:rsidR="001527DD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14:paraId="1DE62DC0" w14:textId="4DD077BE" w:rsidR="001527DD" w:rsidRDefault="00E61A69" w:rsidP="00FF190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8E8266" wp14:editId="632D5CBE">
                  <wp:extent cx="828675" cy="8191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75EE53" w14:textId="40070E71" w:rsidR="001527DD" w:rsidRDefault="001527DD" w:rsidP="00FF1906">
            <w:r w:rsidRPr="008F55EA">
              <w:rPr>
                <w:rFonts w:cstheme="minorHAnsi"/>
                <w:b/>
                <w:sz w:val="20"/>
                <w:szCs w:val="20"/>
              </w:rPr>
              <w:t>Link:</w:t>
            </w:r>
            <w:r w:rsidR="008F55EA">
              <w:rPr>
                <w:rFonts w:cstheme="minorHAnsi"/>
                <w:sz w:val="20"/>
                <w:szCs w:val="20"/>
              </w:rPr>
              <w:t xml:space="preserve"> </w:t>
            </w:r>
            <w:r w:rsidR="00A22E0F">
              <w:rPr>
                <w:rFonts w:cstheme="minorHAnsi"/>
                <w:sz w:val="20"/>
                <w:szCs w:val="20"/>
              </w:rPr>
              <w:t xml:space="preserve"> </w:t>
            </w:r>
            <w:r w:rsidR="00E61A69">
              <w:t xml:space="preserve"> </w:t>
            </w:r>
            <w:hyperlink r:id="rId31" w:history="1">
              <w:r w:rsidR="00E61A69" w:rsidRPr="008D72FA">
                <w:rPr>
                  <w:rStyle w:val="Hyperlink"/>
                </w:rPr>
                <w:t>https://app.discoveryeducation.co.uk/learn/videos/a4c65d16-f879-47f9-8e8e-38772655dc97/</w:t>
              </w:r>
            </w:hyperlink>
            <w:r w:rsidR="00E61A69">
              <w:t xml:space="preserve"> </w:t>
            </w:r>
          </w:p>
          <w:p w14:paraId="69C1DB11" w14:textId="6825BCAA" w:rsidR="00E61A69" w:rsidRDefault="00E61A69" w:rsidP="00FF1906">
            <w:pPr>
              <w:rPr>
                <w:rFonts w:cstheme="minorHAnsi"/>
                <w:sz w:val="20"/>
                <w:szCs w:val="20"/>
              </w:rPr>
            </w:pPr>
            <w:r>
              <w:t xml:space="preserve">Watch the video on Espresso and complete the quiz. </w:t>
            </w:r>
          </w:p>
          <w:p w14:paraId="0ABA46D4" w14:textId="07321202" w:rsidR="001527DD" w:rsidRDefault="001527DD" w:rsidP="0019406B">
            <w:pPr>
              <w:rPr>
                <w:rFonts w:cstheme="minorHAnsi"/>
                <w:sz w:val="20"/>
                <w:szCs w:val="20"/>
              </w:rPr>
            </w:pPr>
            <w:r w:rsidRPr="008F55EA">
              <w:rPr>
                <w:rFonts w:cstheme="minorHAnsi"/>
                <w:b/>
                <w:sz w:val="20"/>
                <w:szCs w:val="20"/>
              </w:rPr>
              <w:t>Topic</w:t>
            </w:r>
            <w:r>
              <w:rPr>
                <w:rFonts w:cstheme="minorHAnsi"/>
                <w:sz w:val="20"/>
                <w:szCs w:val="20"/>
              </w:rPr>
              <w:t>:</w:t>
            </w:r>
            <w:r w:rsidR="008F55EA">
              <w:rPr>
                <w:rFonts w:cstheme="minorHAnsi"/>
                <w:sz w:val="20"/>
                <w:szCs w:val="20"/>
              </w:rPr>
              <w:t xml:space="preserve"> </w:t>
            </w:r>
            <w:r w:rsidR="00E61A69">
              <w:rPr>
                <w:rFonts w:cstheme="minorHAnsi"/>
                <w:sz w:val="20"/>
                <w:szCs w:val="20"/>
              </w:rPr>
              <w:t xml:space="preserve">Judaism </w:t>
            </w:r>
          </w:p>
          <w:p w14:paraId="2144BC3F" w14:textId="4F19464E" w:rsidR="00306ED5" w:rsidRPr="009F0681" w:rsidRDefault="001527DD" w:rsidP="002D74E3">
            <w:pPr>
              <w:rPr>
                <w:rFonts w:cstheme="minorHAnsi"/>
                <w:b/>
                <w:sz w:val="20"/>
                <w:szCs w:val="20"/>
              </w:rPr>
            </w:pPr>
            <w:r w:rsidRPr="008F55EA">
              <w:rPr>
                <w:rFonts w:cstheme="minorHAnsi"/>
                <w:b/>
                <w:sz w:val="20"/>
                <w:szCs w:val="20"/>
              </w:rPr>
              <w:t>Lesson:</w:t>
            </w:r>
            <w:r w:rsidR="00160AB5">
              <w:rPr>
                <w:rFonts w:cstheme="minorHAnsi"/>
                <w:sz w:val="20"/>
                <w:szCs w:val="20"/>
              </w:rPr>
              <w:t xml:space="preserve"> </w:t>
            </w:r>
            <w:r w:rsidR="00E61A69">
              <w:rPr>
                <w:rFonts w:cstheme="minorHAnsi"/>
                <w:sz w:val="20"/>
                <w:szCs w:val="20"/>
              </w:rPr>
              <w:t>1. What is Judaism?</w:t>
            </w:r>
          </w:p>
        </w:tc>
        <w:tc>
          <w:tcPr>
            <w:tcW w:w="813" w:type="pct"/>
            <w:shd w:val="clear" w:color="auto" w:fill="FFE599" w:themeFill="accent4" w:themeFillTint="66"/>
          </w:tcPr>
          <w:p w14:paraId="64F68B69" w14:textId="25E0322A" w:rsidR="001527DD" w:rsidRDefault="001527DD" w:rsidP="00FF1906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Geography</w:t>
            </w:r>
            <w:r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 w:rsidR="004A478A">
              <w:rPr>
                <w:rFonts w:cstheme="minorHAnsi"/>
                <w:b/>
                <w:sz w:val="20"/>
                <w:szCs w:val="20"/>
              </w:rPr>
              <w:t>Purple Mash</w:t>
            </w:r>
          </w:p>
          <w:p w14:paraId="614F22C5" w14:textId="3FC64731" w:rsidR="001527DD" w:rsidRDefault="00EA6937" w:rsidP="00FF190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A5EFFA" wp14:editId="5CF4271B">
                  <wp:extent cx="828675" cy="8191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5BC2B5" w14:textId="77777777" w:rsidR="001527DD" w:rsidRDefault="001527DD" w:rsidP="00FF1906">
            <w:pPr>
              <w:rPr>
                <w:rFonts w:cstheme="minorHAnsi"/>
                <w:sz w:val="20"/>
                <w:szCs w:val="20"/>
              </w:rPr>
            </w:pPr>
          </w:p>
          <w:p w14:paraId="677602D8" w14:textId="04B5685A" w:rsidR="001527DD" w:rsidRPr="00EA6937" w:rsidRDefault="001527DD" w:rsidP="0019406B">
            <w:pPr>
              <w:rPr>
                <w:rFonts w:cstheme="minorHAnsi"/>
                <w:bCs/>
                <w:sz w:val="20"/>
                <w:szCs w:val="20"/>
              </w:rPr>
            </w:pPr>
            <w:r w:rsidRPr="007A0DB3">
              <w:rPr>
                <w:rFonts w:cstheme="minorHAnsi"/>
                <w:b/>
                <w:bCs/>
                <w:sz w:val="20"/>
                <w:szCs w:val="20"/>
              </w:rPr>
              <w:t xml:space="preserve">Topic: </w:t>
            </w:r>
            <w:r w:rsidR="00EA6937">
              <w:rPr>
                <w:rFonts w:cstheme="minorHAnsi"/>
                <w:bCs/>
                <w:sz w:val="20"/>
                <w:szCs w:val="20"/>
              </w:rPr>
              <w:t xml:space="preserve">Seasons </w:t>
            </w:r>
          </w:p>
          <w:p w14:paraId="595EA107" w14:textId="3E70F0C1" w:rsidR="0013475A" w:rsidRDefault="001527DD" w:rsidP="00FF190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7A0DB3">
              <w:rPr>
                <w:rFonts w:cstheme="minorHAnsi"/>
                <w:b/>
                <w:bCs/>
                <w:sz w:val="20"/>
                <w:szCs w:val="20"/>
              </w:rPr>
              <w:t xml:space="preserve">Lesson: </w:t>
            </w:r>
            <w:r w:rsidR="0013475A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EA6937">
              <w:rPr>
                <w:rFonts w:cstheme="minorHAnsi"/>
                <w:b/>
                <w:bCs/>
                <w:sz w:val="20"/>
                <w:szCs w:val="20"/>
              </w:rPr>
              <w:t>1</w:t>
            </w:r>
          </w:p>
          <w:p w14:paraId="2196B7E8" w14:textId="3F272DEE" w:rsidR="009D13ED" w:rsidRDefault="00A22E0F" w:rsidP="002D74E3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Link:  </w:t>
            </w:r>
            <w:hyperlink r:id="rId32" w:history="1">
              <w:r w:rsidR="00EA6937" w:rsidRPr="008D72FA">
                <w:rPr>
                  <w:rStyle w:val="Hyperlink"/>
                  <w:rFonts w:cstheme="minorHAnsi"/>
                  <w:b/>
                  <w:bCs/>
                  <w:sz w:val="20"/>
                  <w:szCs w:val="20"/>
                </w:rPr>
                <w:t>https://app.discoveryeducation.co.uk/learn/videos/16f4a0e6-b848-482c-8fca-5f8aa11069c5/</w:t>
              </w:r>
            </w:hyperlink>
            <w:r w:rsidR="00EA6937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4AD51D9F" w14:textId="260DC4A3" w:rsidR="00710241" w:rsidRPr="009C3C59" w:rsidRDefault="00710241" w:rsidP="00710241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Teams meeting-maths questions</w:t>
            </w:r>
          </w:p>
          <w:p w14:paraId="68F302DF" w14:textId="26C7675D" w:rsidR="009C3C59" w:rsidRPr="009C3C59" w:rsidRDefault="009C3C59" w:rsidP="009C3C59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8C7A8CC" w14:textId="77777777" w:rsidR="00710241" w:rsidRDefault="00710241" w:rsidP="00710241">
            <w:pPr>
              <w:rPr>
                <w:rFonts w:cstheme="minorHAnsi"/>
                <w:bCs/>
                <w:sz w:val="20"/>
                <w:szCs w:val="20"/>
              </w:rPr>
            </w:pPr>
            <w:r w:rsidRPr="009C3C59">
              <w:rPr>
                <w:rFonts w:cstheme="minorHAnsi"/>
                <w:bCs/>
                <w:sz w:val="20"/>
                <w:szCs w:val="20"/>
                <w:highlight w:val="red"/>
              </w:rPr>
              <w:t>Red</w:t>
            </w:r>
            <w:r>
              <w:rPr>
                <w:rFonts w:cstheme="minorHAnsi"/>
                <w:bCs/>
                <w:sz w:val="20"/>
                <w:szCs w:val="20"/>
              </w:rPr>
              <w:t>: 1.20-1.40pm</w:t>
            </w:r>
          </w:p>
          <w:p w14:paraId="5EA3755F" w14:textId="77777777" w:rsidR="00710241" w:rsidRDefault="00710241" w:rsidP="00710241">
            <w:pPr>
              <w:rPr>
                <w:rFonts w:cstheme="minorHAnsi"/>
                <w:bCs/>
                <w:sz w:val="20"/>
                <w:szCs w:val="20"/>
              </w:rPr>
            </w:pPr>
            <w:r w:rsidRPr="009C3C59">
              <w:rPr>
                <w:rFonts w:cstheme="minorHAnsi"/>
                <w:bCs/>
                <w:sz w:val="20"/>
                <w:szCs w:val="20"/>
                <w:highlight w:val="cyan"/>
              </w:rPr>
              <w:t>Blue</w:t>
            </w:r>
            <w:r>
              <w:rPr>
                <w:rFonts w:cstheme="minorHAnsi"/>
                <w:bCs/>
                <w:sz w:val="20"/>
                <w:szCs w:val="20"/>
              </w:rPr>
              <w:t>: 1.40- 2.00pm</w:t>
            </w:r>
          </w:p>
          <w:p w14:paraId="3FDAA07E" w14:textId="77777777" w:rsidR="00710241" w:rsidRDefault="00710241" w:rsidP="00710241">
            <w:pPr>
              <w:rPr>
                <w:rFonts w:cstheme="minorHAnsi"/>
                <w:bCs/>
                <w:sz w:val="20"/>
                <w:szCs w:val="20"/>
              </w:rPr>
            </w:pPr>
            <w:r w:rsidRPr="00A965A1">
              <w:rPr>
                <w:rFonts w:cstheme="minorHAnsi"/>
                <w:bCs/>
                <w:sz w:val="20"/>
                <w:szCs w:val="20"/>
                <w:highlight w:val="yellow"/>
              </w:rPr>
              <w:t>Yellow:</w:t>
            </w:r>
            <w:r>
              <w:rPr>
                <w:rFonts w:cstheme="minorHAnsi"/>
                <w:bCs/>
                <w:sz w:val="20"/>
                <w:szCs w:val="20"/>
              </w:rPr>
              <w:t xml:space="preserve"> 2.00-2.20pm</w:t>
            </w:r>
          </w:p>
          <w:p w14:paraId="204F05CE" w14:textId="77777777" w:rsidR="009C3C59" w:rsidRDefault="009C3C59" w:rsidP="009C3C59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6BDF19F0" w14:textId="77777777" w:rsidR="009C3C59" w:rsidRPr="0013475A" w:rsidRDefault="009C3C59" w:rsidP="00FF1906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0FAE65CF" w14:textId="0FE41B60" w:rsidR="00A50CFE" w:rsidRDefault="00A50CFE" w:rsidP="00FF190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CFADC36" w14:textId="77777777" w:rsidR="0013475A" w:rsidRDefault="0013475A" w:rsidP="00FF190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459A0B2" w14:textId="2D1651BD" w:rsidR="004A478A" w:rsidRDefault="004A478A" w:rsidP="00FF190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535683B" w14:textId="77777777" w:rsidR="00A50CFE" w:rsidRDefault="00A50CFE" w:rsidP="00FF190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EB1E03C" w14:textId="15ECAB0E" w:rsidR="00A50CFE" w:rsidRDefault="00A50CFE" w:rsidP="00A50CF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60A2E9D" w14:textId="1C2A52A9" w:rsidR="00A50CFE" w:rsidRPr="009F0681" w:rsidRDefault="00A50CFE" w:rsidP="00FF1906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7" w:type="pct"/>
            <w:shd w:val="clear" w:color="auto" w:fill="FFE599" w:themeFill="accent4" w:themeFillTint="66"/>
          </w:tcPr>
          <w:p w14:paraId="40777206" w14:textId="77777777" w:rsidR="00EF1F6F" w:rsidRDefault="00EF1F6F" w:rsidP="00EF1F6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F1F6F">
              <w:rPr>
                <w:rFonts w:cstheme="minorHAnsi"/>
                <w:b/>
                <w:sz w:val="20"/>
                <w:szCs w:val="20"/>
              </w:rPr>
              <w:t>Story Time with your child</w:t>
            </w:r>
          </w:p>
          <w:p w14:paraId="1254EC58" w14:textId="55DF9BC3" w:rsidR="001527DD" w:rsidRPr="009F0681" w:rsidRDefault="001527DD" w:rsidP="001527D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51968F9" wp14:editId="7FE6D754">
                  <wp:extent cx="640080" cy="396240"/>
                  <wp:effectExtent l="0" t="0" r="762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2DF" w:rsidRPr="00B1176B" w14:paraId="430A14C0" w14:textId="5EFB9CAC" w:rsidTr="00B420E9">
        <w:trPr>
          <w:cantSplit/>
          <w:trHeight w:val="5440"/>
        </w:trPr>
        <w:tc>
          <w:tcPr>
            <w:tcW w:w="206" w:type="pct"/>
            <w:shd w:val="clear" w:color="auto" w:fill="DEEAF6" w:themeFill="accent1" w:themeFillTint="33"/>
            <w:textDirection w:val="btLr"/>
          </w:tcPr>
          <w:p w14:paraId="6470A053" w14:textId="77777777" w:rsidR="00FC72DF" w:rsidRPr="001527DD" w:rsidRDefault="00FC72DF" w:rsidP="00FC72DF">
            <w:pPr>
              <w:ind w:left="113" w:right="113"/>
              <w:jc w:val="center"/>
              <w:rPr>
                <w:rFonts w:cstheme="minorHAnsi"/>
                <w:sz w:val="32"/>
                <w:szCs w:val="32"/>
              </w:rPr>
            </w:pPr>
            <w:r w:rsidRPr="001527DD">
              <w:rPr>
                <w:rFonts w:cstheme="minorHAnsi"/>
                <w:sz w:val="32"/>
                <w:szCs w:val="32"/>
              </w:rPr>
              <w:t>Friday</w:t>
            </w:r>
          </w:p>
          <w:p w14:paraId="4FC38929" w14:textId="77777777" w:rsidR="00FC72DF" w:rsidRPr="00B1176B" w:rsidRDefault="00FC72DF" w:rsidP="00FC72DF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  <w:p w14:paraId="1B71D126" w14:textId="77777777" w:rsidR="00FC72DF" w:rsidRPr="00B1176B" w:rsidRDefault="00FC72DF" w:rsidP="00FC72DF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2" w:type="pct"/>
            <w:shd w:val="clear" w:color="auto" w:fill="auto"/>
          </w:tcPr>
          <w:p w14:paraId="3A2BFBEF" w14:textId="77777777" w:rsidR="00FC72DF" w:rsidRPr="004A478A" w:rsidRDefault="00FC72DF" w:rsidP="00FC72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A478A">
              <w:rPr>
                <w:rFonts w:cstheme="minorHAnsi"/>
                <w:b/>
                <w:sz w:val="20"/>
                <w:szCs w:val="20"/>
              </w:rPr>
              <w:t>Microsoft Teams</w:t>
            </w:r>
          </w:p>
          <w:p w14:paraId="446CD53E" w14:textId="77777777" w:rsidR="00FC72DF" w:rsidRPr="004A478A" w:rsidRDefault="00FC72DF" w:rsidP="00FC72DF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E3D8810" w14:textId="77777777" w:rsidR="00FC72DF" w:rsidRPr="001527DD" w:rsidRDefault="00FC72DF" w:rsidP="00FC72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A478A">
              <w:rPr>
                <w:rFonts w:cstheme="minorHAnsi"/>
                <w:b/>
                <w:sz w:val="20"/>
                <w:szCs w:val="20"/>
              </w:rPr>
              <w:t>Morning Welcome</w:t>
            </w:r>
          </w:p>
          <w:p w14:paraId="39998DCD" w14:textId="77777777" w:rsidR="00FC72DF" w:rsidRDefault="00FC72DF" w:rsidP="00FC72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BF3C5B7" wp14:editId="11F4E3E9">
                  <wp:extent cx="506095" cy="511810"/>
                  <wp:effectExtent l="0" t="0" r="8255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E1CFF5" w14:textId="77777777" w:rsidR="00FC72DF" w:rsidRDefault="00FC72DF" w:rsidP="00FC72DF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5EC563B" w14:textId="5C711CB0" w:rsidR="00FC72DF" w:rsidRPr="00B1176B" w:rsidRDefault="00FC72DF" w:rsidP="00FC72D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6" w:type="pct"/>
            <w:shd w:val="clear" w:color="auto" w:fill="F7CAAC" w:themeFill="accent2" w:themeFillTint="66"/>
          </w:tcPr>
          <w:p w14:paraId="3B904DB5" w14:textId="7B71DB5C" w:rsidR="00652715" w:rsidRDefault="00652715" w:rsidP="00652715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Science</w:t>
            </w:r>
            <w:r>
              <w:rPr>
                <w:rFonts w:cstheme="minorHAnsi"/>
                <w:b/>
                <w:sz w:val="20"/>
                <w:szCs w:val="20"/>
              </w:rPr>
              <w:t xml:space="preserve"> – </w:t>
            </w:r>
          </w:p>
          <w:p w14:paraId="59F96523" w14:textId="110182F4" w:rsidR="00CF13BC" w:rsidRDefault="00CF13BC" w:rsidP="00652715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097D72" wp14:editId="411E37BC">
                  <wp:extent cx="828675" cy="8191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01E269" w14:textId="77777777" w:rsidR="00652715" w:rsidRDefault="00652715" w:rsidP="00652715">
            <w:pPr>
              <w:rPr>
                <w:rFonts w:cstheme="minorHAnsi"/>
                <w:sz w:val="20"/>
                <w:szCs w:val="20"/>
              </w:rPr>
            </w:pPr>
          </w:p>
          <w:p w14:paraId="25579ED4" w14:textId="4ABED026" w:rsidR="00652715" w:rsidRPr="00F93F93" w:rsidRDefault="00652715" w:rsidP="00652715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F93F93">
              <w:rPr>
                <w:rFonts w:cstheme="minorHAnsi"/>
                <w:b/>
                <w:bCs/>
                <w:sz w:val="20"/>
                <w:szCs w:val="20"/>
              </w:rPr>
              <w:t>Topic: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CF13BC">
              <w:rPr>
                <w:rFonts w:cstheme="minorHAnsi"/>
                <w:b/>
                <w:bCs/>
                <w:sz w:val="20"/>
                <w:szCs w:val="20"/>
              </w:rPr>
              <w:t xml:space="preserve">Animals </w:t>
            </w:r>
          </w:p>
          <w:p w14:paraId="78A20CC5" w14:textId="15441D4C" w:rsidR="00652715" w:rsidRDefault="00652715" w:rsidP="002D74E3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F93F93">
              <w:rPr>
                <w:rFonts w:cstheme="minorHAnsi"/>
                <w:b/>
                <w:bCs/>
                <w:sz w:val="20"/>
                <w:szCs w:val="20"/>
              </w:rPr>
              <w:t>Lesson: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CF13BC">
              <w:rPr>
                <w:rFonts w:cstheme="minorHAnsi"/>
                <w:b/>
                <w:bCs/>
                <w:sz w:val="20"/>
                <w:szCs w:val="20"/>
              </w:rPr>
              <w:t>1</w:t>
            </w:r>
          </w:p>
          <w:p w14:paraId="7BD0CD16" w14:textId="77777777" w:rsidR="00652715" w:rsidRDefault="00652715" w:rsidP="0065271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458B803" w14:textId="75ECD4D9" w:rsidR="00652715" w:rsidRDefault="00652715" w:rsidP="00652715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Link: </w:t>
            </w:r>
            <w:hyperlink r:id="rId33" w:history="1">
              <w:r w:rsidR="00CF13BC" w:rsidRPr="00BD5687">
                <w:rPr>
                  <w:rStyle w:val="Hyperlink"/>
                  <w:rFonts w:cstheme="minorHAnsi"/>
                  <w:b/>
                  <w:bCs/>
                  <w:sz w:val="20"/>
                  <w:szCs w:val="20"/>
                </w:rPr>
                <w:t>https://app.discoveryeducation.co.uk/learn/videos/b52c4fe6-1f02-41b2-b28c-a78eb7ec4854/</w:t>
              </w:r>
            </w:hyperlink>
            <w:r w:rsidR="00CF13BC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19AE7F4C" w14:textId="23CFCCA5" w:rsidR="00CF13BC" w:rsidRPr="000250E9" w:rsidRDefault="00CF13BC" w:rsidP="00652715">
            <w:pPr>
              <w:rPr>
                <w:rFonts w:cstheme="minorHAnsi"/>
                <w:bCs/>
                <w:sz w:val="20"/>
                <w:szCs w:val="20"/>
              </w:rPr>
            </w:pPr>
            <w:r w:rsidRPr="000250E9">
              <w:rPr>
                <w:rFonts w:cstheme="minorHAnsi"/>
                <w:bCs/>
                <w:sz w:val="20"/>
                <w:szCs w:val="20"/>
              </w:rPr>
              <w:t xml:space="preserve">Watch the videos on animals </w:t>
            </w:r>
          </w:p>
          <w:p w14:paraId="75EAAD9B" w14:textId="43C10C24" w:rsidR="00CF13BC" w:rsidRDefault="00CF13BC" w:rsidP="00652715">
            <w:pPr>
              <w:rPr>
                <w:rFonts w:cstheme="minorHAnsi"/>
                <w:bCs/>
                <w:sz w:val="20"/>
                <w:szCs w:val="20"/>
              </w:rPr>
            </w:pPr>
            <w:r w:rsidRPr="000250E9">
              <w:rPr>
                <w:rFonts w:cstheme="minorHAnsi"/>
                <w:bCs/>
                <w:sz w:val="20"/>
                <w:szCs w:val="20"/>
              </w:rPr>
              <w:t xml:space="preserve">Then using the key words of different animal’s body parts can you draw and label an animal. </w:t>
            </w:r>
          </w:p>
          <w:p w14:paraId="5FFB9200" w14:textId="511CEA6F" w:rsidR="000250E9" w:rsidRDefault="000250E9" w:rsidP="00652715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5D5A7565" w14:textId="49F8B977" w:rsidR="000250E9" w:rsidRDefault="000250E9" w:rsidP="00652715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Example- </w:t>
            </w:r>
          </w:p>
          <w:p w14:paraId="65EFEC29" w14:textId="3517A61D" w:rsidR="000250E9" w:rsidRPr="000250E9" w:rsidRDefault="000250E9" w:rsidP="00652715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4C7C2D" wp14:editId="7C44BBC9">
                  <wp:extent cx="1467485" cy="88201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88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5E15B8" w14:textId="6273F4F4" w:rsidR="00CF13BC" w:rsidRDefault="00CF13BC" w:rsidP="0065271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5892EED" w14:textId="24F8E4E5" w:rsidR="00CF13BC" w:rsidRDefault="00CF13BC" w:rsidP="0065271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3055E3F" w14:textId="77777777" w:rsidR="00652715" w:rsidRDefault="00652715" w:rsidP="00652715"/>
          <w:p w14:paraId="60939E99" w14:textId="1A383A76" w:rsidR="00F23C11" w:rsidRDefault="00F23C11" w:rsidP="00FC72DF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A278366" w14:textId="58E8EBA5" w:rsidR="00F23C11" w:rsidRDefault="00F23C11" w:rsidP="00FC72DF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AA50210" w14:textId="274D19F3" w:rsidR="00F23C11" w:rsidRDefault="00F23C11" w:rsidP="00FC72DF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3E935C0" w14:textId="34BFE29D" w:rsidR="00F23C11" w:rsidRDefault="00F23C11" w:rsidP="00FC72DF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0656F09" w14:textId="77777777" w:rsidR="00F23C11" w:rsidRDefault="00F23C11" w:rsidP="00FC72DF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A2F8B3D" w14:textId="77777777" w:rsidR="00FC72DF" w:rsidRPr="0019406B" w:rsidRDefault="00FC72DF" w:rsidP="00FC72DF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70E2B79" w14:textId="7D37419C" w:rsidR="00F23C11" w:rsidRPr="00B1176B" w:rsidRDefault="00F23C11" w:rsidP="007E394A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5" w:type="pct"/>
            <w:vMerge/>
            <w:shd w:val="clear" w:color="auto" w:fill="92D050"/>
          </w:tcPr>
          <w:p w14:paraId="45A68092" w14:textId="77777777" w:rsidR="00FC72DF" w:rsidRPr="00B1176B" w:rsidRDefault="00FC72DF" w:rsidP="00FC72D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78" w:type="pct"/>
            <w:shd w:val="clear" w:color="auto" w:fill="FFC000"/>
          </w:tcPr>
          <w:p w14:paraId="126DD367" w14:textId="77777777" w:rsidR="00FC72DF" w:rsidRDefault="00FC72DF" w:rsidP="00FC72DF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 xml:space="preserve">Literacy </w:t>
            </w:r>
            <w:r>
              <w:rPr>
                <w:rFonts w:cstheme="minorHAnsi"/>
                <w:b/>
                <w:sz w:val="20"/>
                <w:szCs w:val="20"/>
              </w:rPr>
              <w:t>– National Academy Year 1 English</w:t>
            </w:r>
          </w:p>
          <w:p w14:paraId="1A53CC25" w14:textId="77777777" w:rsidR="00FC72DF" w:rsidRDefault="00FC72DF" w:rsidP="00FC72DF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BCB63FC" w14:textId="2B2B24BE" w:rsidR="00FC72DF" w:rsidRDefault="00FC72DF" w:rsidP="00FC72DF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9406B">
              <w:rPr>
                <w:rFonts w:cstheme="minorHAnsi"/>
                <w:b/>
                <w:bCs/>
                <w:sz w:val="20"/>
                <w:szCs w:val="20"/>
              </w:rPr>
              <w:t>Topic:</w:t>
            </w:r>
            <w:r>
              <w:t xml:space="preserve"> </w:t>
            </w:r>
            <w:r w:rsidR="00752C7F" w:rsidRPr="00752C7F">
              <w:rPr>
                <w:sz w:val="20"/>
              </w:rPr>
              <w:t xml:space="preserve"> </w:t>
            </w:r>
            <w:r w:rsidR="007C2596">
              <w:rPr>
                <w:sz w:val="20"/>
              </w:rPr>
              <w:t xml:space="preserve">Information texts- All about tigers </w:t>
            </w:r>
          </w:p>
          <w:p w14:paraId="6FAE656B" w14:textId="095716C1" w:rsidR="00207C13" w:rsidRDefault="00FC72DF" w:rsidP="00FC72DF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19406B">
              <w:rPr>
                <w:rFonts w:cstheme="minorHAnsi"/>
                <w:b/>
                <w:bCs/>
                <w:sz w:val="20"/>
                <w:szCs w:val="20"/>
              </w:rPr>
              <w:t>Lesson:</w:t>
            </w:r>
            <w:r w:rsidR="007C2596">
              <w:rPr>
                <w:rFonts w:cstheme="minorHAnsi"/>
                <w:b/>
                <w:bCs/>
                <w:sz w:val="20"/>
                <w:szCs w:val="20"/>
              </w:rPr>
              <w:t xml:space="preserve"> –4 </w:t>
            </w:r>
          </w:p>
          <w:p w14:paraId="23DE2978" w14:textId="592F91D7" w:rsidR="00207C13" w:rsidRPr="00207C13" w:rsidRDefault="00207C13" w:rsidP="00FC72DF">
            <w:pPr>
              <w:rPr>
                <w:rFonts w:cstheme="minorHAnsi"/>
                <w:b/>
                <w:bCs/>
                <w:sz w:val="20"/>
                <w:szCs w:val="20"/>
                <w:highlight w:val="cyan"/>
              </w:rPr>
            </w:pPr>
            <w:r w:rsidRPr="00207C13">
              <w:rPr>
                <w:rFonts w:cstheme="minorHAnsi"/>
                <w:b/>
                <w:bCs/>
                <w:sz w:val="20"/>
                <w:szCs w:val="20"/>
                <w:highlight w:val="cyan"/>
              </w:rPr>
              <w:t xml:space="preserve">Activity: </w:t>
            </w:r>
          </w:p>
          <w:p w14:paraId="563B7B28" w14:textId="10FABB47" w:rsidR="00FC72DF" w:rsidRDefault="00FC72DF" w:rsidP="00FC72DF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2F082BA" w14:textId="77777777" w:rsidR="00FC72DF" w:rsidRDefault="00FC72DF" w:rsidP="00FC72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40F67B5" wp14:editId="7E0A5095">
                  <wp:extent cx="883920" cy="4635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FD3E134" w14:textId="77777777" w:rsidR="00FC72DF" w:rsidRPr="009F0681" w:rsidRDefault="00FC72DF" w:rsidP="00FC72DF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E73543F" w14:textId="6055439F" w:rsidR="00FC72DF" w:rsidRDefault="00FC72DF" w:rsidP="00FC72DF">
            <w:pPr>
              <w:rPr>
                <w:sz w:val="16"/>
                <w:szCs w:val="16"/>
              </w:rPr>
            </w:pPr>
            <w:r w:rsidRPr="0019406B">
              <w:rPr>
                <w:rFonts w:cstheme="minorHAnsi"/>
                <w:b/>
                <w:bCs/>
                <w:sz w:val="20"/>
                <w:szCs w:val="20"/>
              </w:rPr>
              <w:t>Link:</w:t>
            </w:r>
            <w:r>
              <w:rPr>
                <w:sz w:val="16"/>
                <w:szCs w:val="16"/>
              </w:rPr>
              <w:t xml:space="preserve"> </w:t>
            </w:r>
            <w:r w:rsidR="007C2596">
              <w:t xml:space="preserve"> </w:t>
            </w:r>
            <w:hyperlink r:id="rId35" w:history="1">
              <w:r w:rsidR="007C2596" w:rsidRPr="008D72FA">
                <w:rPr>
                  <w:rStyle w:val="Hyperlink"/>
                  <w:sz w:val="16"/>
                  <w:szCs w:val="16"/>
                </w:rPr>
                <w:t>https://classroom.thenational.academy/lessons/to-add-s-to-make-nouns-plural-6gu6cr</w:t>
              </w:r>
            </w:hyperlink>
            <w:r w:rsidR="007C2596">
              <w:rPr>
                <w:sz w:val="16"/>
                <w:szCs w:val="16"/>
              </w:rPr>
              <w:t xml:space="preserve"> </w:t>
            </w:r>
          </w:p>
          <w:p w14:paraId="0546D39D" w14:textId="19E79FB5" w:rsidR="00EF1F6F" w:rsidRDefault="00EF1F6F" w:rsidP="00FC72DF">
            <w:pPr>
              <w:rPr>
                <w:sz w:val="18"/>
              </w:rPr>
            </w:pPr>
          </w:p>
          <w:p w14:paraId="65E69002" w14:textId="77777777" w:rsidR="002D74E3" w:rsidRPr="00673490" w:rsidRDefault="002D74E3" w:rsidP="00FC72DF">
            <w:pPr>
              <w:rPr>
                <w:rFonts w:cstheme="minorHAnsi"/>
                <w:b/>
                <w:bCs/>
                <w:sz w:val="16"/>
                <w:szCs w:val="20"/>
              </w:rPr>
            </w:pPr>
          </w:p>
          <w:p w14:paraId="7595E360" w14:textId="77777777" w:rsidR="00FC72DF" w:rsidRDefault="00FC72DF" w:rsidP="00FC72DF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Phonics</w:t>
            </w:r>
          </w:p>
          <w:p w14:paraId="0462C231" w14:textId="77777777" w:rsidR="00EF1F6F" w:rsidRDefault="00FC72DF" w:rsidP="00EF1F6F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11.40 – 12.00</w:t>
            </w:r>
          </w:p>
          <w:p w14:paraId="553A5018" w14:textId="337CD584" w:rsidR="00FC72DF" w:rsidRPr="00EF1F6F" w:rsidRDefault="008B7140" w:rsidP="0013475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Practice new word sets from home.</w:t>
            </w:r>
          </w:p>
        </w:tc>
        <w:tc>
          <w:tcPr>
            <w:tcW w:w="158" w:type="pct"/>
            <w:vMerge/>
          </w:tcPr>
          <w:p w14:paraId="391F9AAF" w14:textId="77777777" w:rsidR="00FC72DF" w:rsidRPr="00B1176B" w:rsidRDefault="00FC72DF" w:rsidP="00FC72D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4" w:type="pct"/>
            <w:shd w:val="clear" w:color="auto" w:fill="F4B083" w:themeFill="accent2" w:themeFillTint="99"/>
          </w:tcPr>
          <w:p w14:paraId="0C7E0FFB" w14:textId="12DA7E57" w:rsidR="00FC72DF" w:rsidRDefault="00FC72DF" w:rsidP="00FC72DF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History</w:t>
            </w:r>
            <w:r>
              <w:rPr>
                <w:rFonts w:cstheme="minorHAnsi"/>
                <w:b/>
                <w:sz w:val="20"/>
                <w:szCs w:val="20"/>
              </w:rPr>
              <w:t xml:space="preserve"> – </w:t>
            </w:r>
          </w:p>
          <w:p w14:paraId="632D86E7" w14:textId="1567DD50" w:rsidR="004A478A" w:rsidRDefault="00A22E0F" w:rsidP="00FC72D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CA21137" wp14:editId="007B5A4F">
                  <wp:extent cx="476250" cy="394386"/>
                  <wp:effectExtent l="0" t="0" r="0" b="571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09" cy="401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7DA4B4" w14:textId="1DCC6347" w:rsidR="004A478A" w:rsidRDefault="00E61A69" w:rsidP="00FC72DF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09644C" wp14:editId="467F3ED8">
                  <wp:extent cx="929640" cy="1126458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552" cy="113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86FB55" w14:textId="77777777" w:rsidR="004A478A" w:rsidRDefault="004A478A" w:rsidP="00FC72DF">
            <w:pPr>
              <w:rPr>
                <w:rFonts w:cstheme="minorHAnsi"/>
                <w:sz w:val="20"/>
                <w:szCs w:val="20"/>
              </w:rPr>
            </w:pPr>
          </w:p>
          <w:p w14:paraId="07A461B0" w14:textId="3689BAB6" w:rsidR="00FC72DF" w:rsidRDefault="00FC72DF" w:rsidP="00FC72DF">
            <w:r>
              <w:rPr>
                <w:rFonts w:cstheme="minorHAnsi"/>
                <w:sz w:val="20"/>
                <w:szCs w:val="20"/>
              </w:rPr>
              <w:t>Link:</w:t>
            </w:r>
            <w:r w:rsidR="004A478A">
              <w:rPr>
                <w:rFonts w:cstheme="minorHAnsi"/>
                <w:sz w:val="20"/>
                <w:szCs w:val="20"/>
              </w:rPr>
              <w:t xml:space="preserve"> </w:t>
            </w:r>
            <w:r w:rsidR="0013475A">
              <w:t xml:space="preserve"> </w:t>
            </w:r>
            <w:r w:rsidR="001159F9">
              <w:t xml:space="preserve"> </w:t>
            </w:r>
          </w:p>
          <w:p w14:paraId="32F39FC4" w14:textId="77777777" w:rsidR="00E61A69" w:rsidRDefault="00710241" w:rsidP="00E61A69">
            <w:pPr>
              <w:rPr>
                <w:rFonts w:cstheme="minorHAnsi"/>
                <w:b/>
                <w:sz w:val="20"/>
                <w:szCs w:val="20"/>
              </w:rPr>
            </w:pPr>
            <w:hyperlink r:id="rId37" w:anchor="app/bloglinks/florence_blog" w:history="1">
              <w:r w:rsidR="00E61A69" w:rsidRPr="008D72FA">
                <w:rPr>
                  <w:rStyle w:val="Hyperlink"/>
                  <w:rFonts w:cstheme="minorHAnsi"/>
                  <w:b/>
                  <w:sz w:val="20"/>
                  <w:szCs w:val="20"/>
                </w:rPr>
                <w:t>https://www.purplemash.com/#app/bloglinks/florence_blog</w:t>
              </w:r>
            </w:hyperlink>
            <w:r w:rsidR="00E61A69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14:paraId="5CCCAC1C" w14:textId="77777777" w:rsidR="00E61A69" w:rsidRDefault="00E61A69" w:rsidP="00FC72DF">
            <w:pPr>
              <w:rPr>
                <w:rFonts w:cstheme="minorHAnsi"/>
                <w:sz w:val="20"/>
                <w:szCs w:val="20"/>
              </w:rPr>
            </w:pPr>
          </w:p>
          <w:p w14:paraId="5E24CB2C" w14:textId="77777777" w:rsidR="004A478A" w:rsidRDefault="004A478A" w:rsidP="00FC72DF">
            <w:pPr>
              <w:rPr>
                <w:rFonts w:cstheme="minorHAnsi"/>
                <w:sz w:val="20"/>
                <w:szCs w:val="20"/>
              </w:rPr>
            </w:pPr>
          </w:p>
          <w:p w14:paraId="24C92A67" w14:textId="35366D82" w:rsidR="00FC72DF" w:rsidRPr="004A478A" w:rsidRDefault="00FC72DF" w:rsidP="00FC72DF">
            <w:pPr>
              <w:rPr>
                <w:rFonts w:cstheme="minorHAnsi"/>
                <w:sz w:val="20"/>
                <w:szCs w:val="20"/>
              </w:rPr>
            </w:pPr>
            <w:r w:rsidRPr="004A478A">
              <w:rPr>
                <w:rFonts w:cstheme="minorHAnsi"/>
                <w:b/>
                <w:sz w:val="20"/>
                <w:szCs w:val="20"/>
              </w:rPr>
              <w:t xml:space="preserve">Topic: </w:t>
            </w:r>
            <w:r w:rsidR="00E61A69" w:rsidRPr="00E61A69">
              <w:rPr>
                <w:rFonts w:cstheme="minorHAnsi"/>
                <w:sz w:val="20"/>
                <w:szCs w:val="20"/>
              </w:rPr>
              <w:t>Florence Nightingale</w:t>
            </w:r>
            <w:r w:rsidR="00E61A69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14:paraId="5926F865" w14:textId="77777777" w:rsidR="00FC72DF" w:rsidRDefault="004A478A" w:rsidP="002D74E3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Lesson: </w:t>
            </w:r>
            <w:r w:rsidR="00E61A69">
              <w:rPr>
                <w:rFonts w:cstheme="minorHAnsi"/>
                <w:b/>
                <w:sz w:val="20"/>
                <w:szCs w:val="20"/>
              </w:rPr>
              <w:t>1</w:t>
            </w:r>
          </w:p>
          <w:p w14:paraId="48445343" w14:textId="6DD15AB3" w:rsidR="00E61A69" w:rsidRPr="00E61A69" w:rsidRDefault="00E61A69" w:rsidP="002D74E3">
            <w:pPr>
              <w:rPr>
                <w:rFonts w:cstheme="minorHAnsi"/>
                <w:sz w:val="20"/>
                <w:szCs w:val="20"/>
              </w:rPr>
            </w:pPr>
            <w:r w:rsidRPr="00E61A69">
              <w:rPr>
                <w:rFonts w:cstheme="minorHAnsi"/>
                <w:sz w:val="20"/>
                <w:szCs w:val="20"/>
              </w:rPr>
              <w:t xml:space="preserve">Have a look at the Florence Nightingale </w:t>
            </w:r>
            <w:proofErr w:type="spellStart"/>
            <w:r w:rsidRPr="00E61A69">
              <w:rPr>
                <w:rFonts w:cstheme="minorHAnsi"/>
                <w:sz w:val="20"/>
                <w:szCs w:val="20"/>
              </w:rPr>
              <w:t>Powerpoint</w:t>
            </w:r>
            <w:proofErr w:type="spellEnd"/>
            <w:r w:rsidRPr="00E61A69">
              <w:rPr>
                <w:rFonts w:cstheme="minorHAnsi"/>
                <w:sz w:val="20"/>
                <w:szCs w:val="20"/>
              </w:rPr>
              <w:t xml:space="preserve"> and take the quiz on purple mash. </w:t>
            </w:r>
          </w:p>
        </w:tc>
        <w:tc>
          <w:tcPr>
            <w:tcW w:w="813" w:type="pct"/>
            <w:shd w:val="clear" w:color="auto" w:fill="FFE599" w:themeFill="accent4" w:themeFillTint="66"/>
          </w:tcPr>
          <w:p w14:paraId="725FA9F1" w14:textId="72AD652C" w:rsidR="00FC72DF" w:rsidRDefault="00FC72DF" w:rsidP="00FC72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Golden Time</w:t>
            </w:r>
          </w:p>
          <w:p w14:paraId="010F4299" w14:textId="417A9391" w:rsidR="00FC72DF" w:rsidRDefault="00FC72DF" w:rsidP="00FC72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167BED0F" w14:textId="449344E7" w:rsidR="00FC72DF" w:rsidRDefault="00FC72DF" w:rsidP="00FC72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You have worked hard all week so you can choose your favourite activity for golden time. </w:t>
            </w:r>
          </w:p>
          <w:p w14:paraId="60C73DAA" w14:textId="5695843D" w:rsidR="004A478A" w:rsidRDefault="004A478A" w:rsidP="00FC72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40FEFE10" w14:textId="7EF32744" w:rsidR="004A478A" w:rsidRDefault="004A478A" w:rsidP="00FC72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136663F" wp14:editId="376AD2D5">
                  <wp:extent cx="843148" cy="632553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old-star-graphic[1]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833" cy="63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078560" w14:textId="77777777" w:rsidR="00FC72DF" w:rsidRDefault="00FC72DF" w:rsidP="00FC72DF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A94A1A5" w14:textId="77777777" w:rsidR="00FC72DF" w:rsidRPr="009F0681" w:rsidRDefault="00FC72DF" w:rsidP="00FC72DF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77" w:type="pct"/>
            <w:shd w:val="clear" w:color="auto" w:fill="FFE599" w:themeFill="accent4" w:themeFillTint="66"/>
          </w:tcPr>
          <w:p w14:paraId="415E21DA" w14:textId="77777777" w:rsidR="00EF1F6F" w:rsidRDefault="00EF1F6F" w:rsidP="00EF1F6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F1F6F">
              <w:rPr>
                <w:rFonts w:cstheme="minorHAnsi"/>
                <w:b/>
                <w:sz w:val="20"/>
                <w:szCs w:val="20"/>
              </w:rPr>
              <w:t>Story Time with your child</w:t>
            </w:r>
          </w:p>
          <w:p w14:paraId="75B64EDE" w14:textId="5D91E621" w:rsidR="00FC72DF" w:rsidRDefault="00FC72DF" w:rsidP="00FC72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FFD4EF2" wp14:editId="161FD097">
                  <wp:extent cx="640080" cy="396240"/>
                  <wp:effectExtent l="0" t="0" r="762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CAF379" w14:textId="77777777" w:rsidR="00B80E3A" w:rsidRDefault="00B80E3A"/>
    <w:sectPr w:rsidR="00B80E3A" w:rsidSect="00BD3D6C">
      <w:headerReference w:type="default" r:id="rId3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3D945D" w14:textId="77777777" w:rsidR="00892E15" w:rsidRDefault="00892E15" w:rsidP="00BD3D6C">
      <w:pPr>
        <w:spacing w:after="0" w:line="240" w:lineRule="auto"/>
      </w:pPr>
      <w:r>
        <w:separator/>
      </w:r>
    </w:p>
  </w:endnote>
  <w:endnote w:type="continuationSeparator" w:id="0">
    <w:p w14:paraId="3F182B61" w14:textId="77777777" w:rsidR="00892E15" w:rsidRDefault="00892E15" w:rsidP="00BD3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EB4E1D" w14:textId="77777777" w:rsidR="00892E15" w:rsidRDefault="00892E15" w:rsidP="00BD3D6C">
      <w:pPr>
        <w:spacing w:after="0" w:line="240" w:lineRule="auto"/>
      </w:pPr>
      <w:r>
        <w:separator/>
      </w:r>
    </w:p>
  </w:footnote>
  <w:footnote w:type="continuationSeparator" w:id="0">
    <w:p w14:paraId="049ED048" w14:textId="77777777" w:rsidR="00892E15" w:rsidRDefault="00892E15" w:rsidP="00BD3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8A03FF" w14:textId="3E776BC0" w:rsidR="00844D59" w:rsidRPr="00844D59" w:rsidRDefault="009F0681" w:rsidP="00844D59">
    <w:pPr>
      <w:spacing w:after="0" w:line="240" w:lineRule="auto"/>
      <w:rPr>
        <w:rFonts w:ascii="Arial" w:hAnsi="Arial" w:cs="Arial"/>
        <w:b/>
        <w:sz w:val="24"/>
        <w:szCs w:val="24"/>
      </w:rPr>
    </w:pPr>
    <w:r w:rsidRPr="009F0681">
      <w:rPr>
        <w:b/>
        <w:sz w:val="28"/>
        <w:szCs w:val="28"/>
      </w:rPr>
      <w:t>Home Learning Timetable</w:t>
    </w:r>
    <w:r w:rsidR="00652715">
      <w:rPr>
        <w:b/>
        <w:sz w:val="28"/>
        <w:szCs w:val="28"/>
      </w:rPr>
      <w:t xml:space="preserve">  </w:t>
    </w:r>
    <w:r w:rsidR="00892E15" w:rsidRPr="009F0681">
      <w:rPr>
        <w:b/>
        <w:sz w:val="28"/>
        <w:szCs w:val="28"/>
      </w:rPr>
      <w:t xml:space="preserve"> </w:t>
    </w:r>
    <w:r w:rsidR="00710241">
      <w:rPr>
        <w:rFonts w:ascii="Arial" w:hAnsi="Arial" w:cs="Arial"/>
        <w:b/>
        <w:sz w:val="24"/>
        <w:szCs w:val="24"/>
      </w:rPr>
      <w:t>Class: Robins</w:t>
    </w:r>
    <w:r w:rsidR="000F1203">
      <w:rPr>
        <w:rFonts w:ascii="Arial" w:hAnsi="Arial" w:cs="Arial"/>
        <w:b/>
        <w:sz w:val="24"/>
        <w:szCs w:val="24"/>
      </w:rPr>
      <w:t xml:space="preserve"> </w:t>
    </w:r>
    <w:r w:rsidR="00652715">
      <w:rPr>
        <w:rFonts w:ascii="Arial" w:hAnsi="Arial" w:cs="Arial"/>
        <w:b/>
        <w:sz w:val="24"/>
        <w:szCs w:val="24"/>
      </w:rPr>
      <w:t xml:space="preserve">  </w:t>
    </w:r>
    <w:r w:rsidR="00844D59" w:rsidRPr="00844D59">
      <w:rPr>
        <w:rFonts w:ascii="Arial" w:hAnsi="Arial" w:cs="Arial"/>
        <w:b/>
        <w:sz w:val="24"/>
        <w:szCs w:val="24"/>
      </w:rPr>
      <w:t xml:space="preserve">Date:  </w:t>
    </w:r>
    <w:r w:rsidR="002D74E3">
      <w:rPr>
        <w:rFonts w:ascii="Arial" w:hAnsi="Arial" w:cs="Arial"/>
        <w:b/>
        <w:sz w:val="24"/>
        <w:szCs w:val="24"/>
      </w:rPr>
      <w:t>22</w:t>
    </w:r>
    <w:r w:rsidR="002D74E3" w:rsidRPr="002D74E3">
      <w:rPr>
        <w:rFonts w:ascii="Arial" w:hAnsi="Arial" w:cs="Arial"/>
        <w:b/>
        <w:sz w:val="24"/>
        <w:szCs w:val="24"/>
        <w:vertAlign w:val="superscript"/>
      </w:rPr>
      <w:t>nd</w:t>
    </w:r>
    <w:r w:rsidR="002D74E3">
      <w:rPr>
        <w:rFonts w:ascii="Arial" w:hAnsi="Arial" w:cs="Arial"/>
        <w:b/>
        <w:sz w:val="24"/>
        <w:szCs w:val="24"/>
      </w:rPr>
      <w:t xml:space="preserve"> February</w:t>
    </w:r>
    <w:r w:rsidR="00652715">
      <w:rPr>
        <w:rFonts w:ascii="Arial" w:hAnsi="Arial" w:cs="Arial"/>
        <w:b/>
        <w:sz w:val="24"/>
        <w:szCs w:val="24"/>
      </w:rPr>
      <w:t xml:space="preserve"> 2021   T</w:t>
    </w:r>
    <w:r w:rsidR="00844D59" w:rsidRPr="00844D59">
      <w:rPr>
        <w:rFonts w:ascii="Arial" w:hAnsi="Arial" w:cs="Arial"/>
        <w:b/>
        <w:sz w:val="24"/>
        <w:szCs w:val="24"/>
      </w:rPr>
      <w:t>eachers Name</w:t>
    </w:r>
    <w:r w:rsidR="00652715">
      <w:rPr>
        <w:rFonts w:ascii="Arial" w:hAnsi="Arial" w:cs="Arial"/>
        <w:b/>
        <w:sz w:val="24"/>
        <w:szCs w:val="24"/>
      </w:rPr>
      <w:t>s</w:t>
    </w:r>
    <w:r w:rsidR="00844D59" w:rsidRPr="00844D59">
      <w:rPr>
        <w:rFonts w:ascii="Arial" w:hAnsi="Arial" w:cs="Arial"/>
        <w:b/>
        <w:sz w:val="24"/>
        <w:szCs w:val="24"/>
      </w:rPr>
      <w:t xml:space="preserve">: </w:t>
    </w:r>
    <w:r w:rsidR="00A965A1">
      <w:rPr>
        <w:rFonts w:ascii="Arial" w:hAnsi="Arial" w:cs="Arial"/>
        <w:b/>
        <w:sz w:val="24"/>
        <w:szCs w:val="24"/>
      </w:rPr>
      <w:t xml:space="preserve">Mrs Davies </w:t>
    </w:r>
    <w:r w:rsidR="00AA7AAE">
      <w:rPr>
        <w:rFonts w:ascii="Arial" w:hAnsi="Arial" w:cs="Arial"/>
        <w:b/>
        <w:sz w:val="24"/>
        <w:szCs w:val="24"/>
      </w:rPr>
      <w:t xml:space="preserve"> </w:t>
    </w:r>
  </w:p>
  <w:p w14:paraId="7A7C15CC" w14:textId="4E2B9671" w:rsidR="00892E15" w:rsidRPr="00844D59" w:rsidRDefault="00892E15" w:rsidP="00844D59">
    <w:pPr>
      <w:tabs>
        <w:tab w:val="center" w:pos="4513"/>
        <w:tab w:val="right" w:pos="9026"/>
      </w:tabs>
      <w:spacing w:after="0" w:line="240" w:lineRule="auto"/>
      <w:rPr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F78EB"/>
    <w:multiLevelType w:val="hybridMultilevel"/>
    <w:tmpl w:val="3EE8A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DC18D3"/>
    <w:multiLevelType w:val="hybridMultilevel"/>
    <w:tmpl w:val="27CC26CA"/>
    <w:lvl w:ilvl="0" w:tplc="F3580F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D6C"/>
    <w:rsid w:val="000249EE"/>
    <w:rsid w:val="000250E9"/>
    <w:rsid w:val="00080914"/>
    <w:rsid w:val="000B7639"/>
    <w:rsid w:val="000D6874"/>
    <w:rsid w:val="000F1203"/>
    <w:rsid w:val="00111EB6"/>
    <w:rsid w:val="001159F9"/>
    <w:rsid w:val="0013475A"/>
    <w:rsid w:val="001366F9"/>
    <w:rsid w:val="001527DD"/>
    <w:rsid w:val="00160AB5"/>
    <w:rsid w:val="001621F1"/>
    <w:rsid w:val="0019406B"/>
    <w:rsid w:val="001A5FA8"/>
    <w:rsid w:val="001D2084"/>
    <w:rsid w:val="00207C13"/>
    <w:rsid w:val="00216478"/>
    <w:rsid w:val="00232252"/>
    <w:rsid w:val="00252875"/>
    <w:rsid w:val="00284F07"/>
    <w:rsid w:val="002D74E3"/>
    <w:rsid w:val="002E2DB7"/>
    <w:rsid w:val="00304D4F"/>
    <w:rsid w:val="00306ED5"/>
    <w:rsid w:val="00317166"/>
    <w:rsid w:val="003556F9"/>
    <w:rsid w:val="0036222A"/>
    <w:rsid w:val="00367622"/>
    <w:rsid w:val="00382F75"/>
    <w:rsid w:val="003A220A"/>
    <w:rsid w:val="003E0758"/>
    <w:rsid w:val="003E5727"/>
    <w:rsid w:val="003F4654"/>
    <w:rsid w:val="004708D1"/>
    <w:rsid w:val="004A478A"/>
    <w:rsid w:val="004C121A"/>
    <w:rsid w:val="004E0AEF"/>
    <w:rsid w:val="004E2F44"/>
    <w:rsid w:val="00516D79"/>
    <w:rsid w:val="0055342D"/>
    <w:rsid w:val="005B5EEC"/>
    <w:rsid w:val="005F7B38"/>
    <w:rsid w:val="00617221"/>
    <w:rsid w:val="006337CD"/>
    <w:rsid w:val="00651DAC"/>
    <w:rsid w:val="00652715"/>
    <w:rsid w:val="0066518E"/>
    <w:rsid w:val="00673490"/>
    <w:rsid w:val="006804DD"/>
    <w:rsid w:val="006E539E"/>
    <w:rsid w:val="006F005F"/>
    <w:rsid w:val="006F151D"/>
    <w:rsid w:val="006F7367"/>
    <w:rsid w:val="00710241"/>
    <w:rsid w:val="00715C9C"/>
    <w:rsid w:val="0072727E"/>
    <w:rsid w:val="00741E83"/>
    <w:rsid w:val="007527E6"/>
    <w:rsid w:val="00752C7F"/>
    <w:rsid w:val="00757FF5"/>
    <w:rsid w:val="00762206"/>
    <w:rsid w:val="00795DC5"/>
    <w:rsid w:val="007A0DB3"/>
    <w:rsid w:val="007A7425"/>
    <w:rsid w:val="007C2596"/>
    <w:rsid w:val="007D7F3F"/>
    <w:rsid w:val="007E394A"/>
    <w:rsid w:val="007F5FB4"/>
    <w:rsid w:val="0080015C"/>
    <w:rsid w:val="00806468"/>
    <w:rsid w:val="00813751"/>
    <w:rsid w:val="00844D59"/>
    <w:rsid w:val="00864976"/>
    <w:rsid w:val="00892E15"/>
    <w:rsid w:val="008A74F3"/>
    <w:rsid w:val="008B0710"/>
    <w:rsid w:val="008B7140"/>
    <w:rsid w:val="008D07A0"/>
    <w:rsid w:val="008D47DF"/>
    <w:rsid w:val="008D7BE0"/>
    <w:rsid w:val="008F55EA"/>
    <w:rsid w:val="00900202"/>
    <w:rsid w:val="009A18E2"/>
    <w:rsid w:val="009A28BA"/>
    <w:rsid w:val="009C3C59"/>
    <w:rsid w:val="009D13ED"/>
    <w:rsid w:val="009F0681"/>
    <w:rsid w:val="009F403D"/>
    <w:rsid w:val="00A22E0F"/>
    <w:rsid w:val="00A50CFE"/>
    <w:rsid w:val="00A70187"/>
    <w:rsid w:val="00A965A1"/>
    <w:rsid w:val="00AA7AAE"/>
    <w:rsid w:val="00AE1413"/>
    <w:rsid w:val="00B1176B"/>
    <w:rsid w:val="00B223F2"/>
    <w:rsid w:val="00B34E4C"/>
    <w:rsid w:val="00B420E9"/>
    <w:rsid w:val="00B46DA0"/>
    <w:rsid w:val="00B64707"/>
    <w:rsid w:val="00B64ED1"/>
    <w:rsid w:val="00B80E3A"/>
    <w:rsid w:val="00B82DB8"/>
    <w:rsid w:val="00BC030D"/>
    <w:rsid w:val="00BD3D6C"/>
    <w:rsid w:val="00C70966"/>
    <w:rsid w:val="00C83BB7"/>
    <w:rsid w:val="00C9111C"/>
    <w:rsid w:val="00C91D2D"/>
    <w:rsid w:val="00CB140C"/>
    <w:rsid w:val="00CB668E"/>
    <w:rsid w:val="00CD45CA"/>
    <w:rsid w:val="00CF13BC"/>
    <w:rsid w:val="00CF52DA"/>
    <w:rsid w:val="00D065D7"/>
    <w:rsid w:val="00D77D26"/>
    <w:rsid w:val="00D919FC"/>
    <w:rsid w:val="00DA61BA"/>
    <w:rsid w:val="00DB2218"/>
    <w:rsid w:val="00DD22FC"/>
    <w:rsid w:val="00DF72D3"/>
    <w:rsid w:val="00E00870"/>
    <w:rsid w:val="00E31E0C"/>
    <w:rsid w:val="00E44BF6"/>
    <w:rsid w:val="00E561B3"/>
    <w:rsid w:val="00E563EE"/>
    <w:rsid w:val="00E61A69"/>
    <w:rsid w:val="00EA6937"/>
    <w:rsid w:val="00EA763A"/>
    <w:rsid w:val="00EE462E"/>
    <w:rsid w:val="00EF1F6F"/>
    <w:rsid w:val="00F1310F"/>
    <w:rsid w:val="00F20E58"/>
    <w:rsid w:val="00F23C11"/>
    <w:rsid w:val="00F907BA"/>
    <w:rsid w:val="00F93F93"/>
    <w:rsid w:val="00F95257"/>
    <w:rsid w:val="00F95D4B"/>
    <w:rsid w:val="00FC138C"/>
    <w:rsid w:val="00FC72DF"/>
    <w:rsid w:val="00FF15DA"/>
    <w:rsid w:val="00FF1906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4E160745"/>
  <w15:chartTrackingRefBased/>
  <w15:docId w15:val="{279C92BF-FCEB-4FCC-80F6-E57B6CBCB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7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3D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D6C"/>
  </w:style>
  <w:style w:type="paragraph" w:styleId="Footer">
    <w:name w:val="footer"/>
    <w:basedOn w:val="Normal"/>
    <w:link w:val="FooterChar"/>
    <w:uiPriority w:val="99"/>
    <w:unhideWhenUsed/>
    <w:rsid w:val="00BD3D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D6C"/>
  </w:style>
  <w:style w:type="table" w:styleId="TableGrid">
    <w:name w:val="Table Grid"/>
    <w:basedOn w:val="TableNormal"/>
    <w:uiPriority w:val="39"/>
    <w:rsid w:val="00BD3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F72D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77D26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31E0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F1F6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7A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AA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C12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4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YvrtftiOOVw" TargetMode="External"/><Relationship Id="rId18" Type="http://schemas.openxmlformats.org/officeDocument/2006/relationships/hyperlink" Target="https://app.discoveryeducation.co.uk/learn/videos/6793a50a-4d23-49c3-8c11-220a0d6d1399/" TargetMode="External"/><Relationship Id="rId26" Type="http://schemas.openxmlformats.org/officeDocument/2006/relationships/hyperlink" Target="https://classroom.thenational.academy/lessons/playing-together-but-apart-6hh32c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app.discoveryeducation.co.uk/learn/videos/bc7b8102-d947-48a8-a7f7-640395c23cb8/" TargetMode="External"/><Relationship Id="rId34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www.phonicsplay.co.uk/resources/phase/2/dragons-den" TargetMode="External"/><Relationship Id="rId17" Type="http://schemas.openxmlformats.org/officeDocument/2006/relationships/hyperlink" Target="https://classroom.thenational.academy/lessons/to-listen-and-respond-to-an-information-text-64r6ae" TargetMode="External"/><Relationship Id="rId25" Type="http://schemas.openxmlformats.org/officeDocument/2006/relationships/hyperlink" Target="https://www.phonicsplay.co.uk/resources/phase/2/picnic-on-pluto" TargetMode="External"/><Relationship Id="rId33" Type="http://schemas.openxmlformats.org/officeDocument/2006/relationships/hyperlink" Target="https://app.discoveryeducation.co.uk/learn/videos/b52c4fe6-1f02-41b2-b28c-a78eb7ec4854/" TargetMode="External"/><Relationship Id="rId38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app.discoveryeducation.co.uk/learn/videos/afff2a46-8824-478b-8811-5f4a788b4e53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app.discoveryeducation.co.uk/learn/videos/0d8f0a21-9d20-4b10-bf03-9bcd60990c01/" TargetMode="External"/><Relationship Id="rId32" Type="http://schemas.openxmlformats.org/officeDocument/2006/relationships/hyperlink" Target="https://app.discoveryeducation.co.uk/learn/videos/16f4a0e6-b848-482c-8fca-5f8aa11069c5/" TargetMode="External"/><Relationship Id="rId37" Type="http://schemas.openxmlformats.org/officeDocument/2006/relationships/hyperlink" Target="https://www.purplemash.com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classroom.thenational.academy/lessons/to-tell-an-information-text-from-memory-c8wk2t" TargetMode="External"/><Relationship Id="rId28" Type="http://schemas.openxmlformats.org/officeDocument/2006/relationships/hyperlink" Target="https://classroom.thenational.academy/lessons/to-deepen-an-information-text-through-role-play-cgtp6d" TargetMode="External"/><Relationship Id="rId36" Type="http://schemas.openxmlformats.org/officeDocument/2006/relationships/image" Target="media/image12.png"/><Relationship Id="rId10" Type="http://schemas.openxmlformats.org/officeDocument/2006/relationships/image" Target="media/image3.emf"/><Relationship Id="rId19" Type="http://schemas.openxmlformats.org/officeDocument/2006/relationships/image" Target="media/image7.png"/><Relationship Id="rId31" Type="http://schemas.openxmlformats.org/officeDocument/2006/relationships/hyperlink" Target="https://app.discoveryeducation.co.uk/learn/videos/a4c65d16-f879-47f9-8e8e-38772655dc9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classroom.thenational.academy/lessons/rhythm-and-pulse-c4tker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0.jpeg"/><Relationship Id="rId30" Type="http://schemas.openxmlformats.org/officeDocument/2006/relationships/hyperlink" Target="https://app.discoveryeducation.co.uk/learn/player/492ba861-7b61-458e-be22-d720b377d93a" TargetMode="External"/><Relationship Id="rId35" Type="http://schemas.openxmlformats.org/officeDocument/2006/relationships/hyperlink" Target="https://classroom.thenational.academy/lessons/to-add-s-to-make-nouns-plural-6gu6c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00E5A3-8ED2-4ABB-9287-B7827F321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A1B19D35</Template>
  <TotalTime>0</TotalTime>
  <Pages>7</Pages>
  <Words>1200</Words>
  <Characters>6843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8027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Garner, Denise</dc:creator>
  <cp:keywords/>
  <dc:description/>
  <cp:lastModifiedBy>Davies, Claudia</cp:lastModifiedBy>
  <cp:revision>2</cp:revision>
  <cp:lastPrinted>2021-02-09T13:50:00Z</cp:lastPrinted>
  <dcterms:created xsi:type="dcterms:W3CDTF">2021-02-11T20:14:00Z</dcterms:created>
  <dcterms:modified xsi:type="dcterms:W3CDTF">2021-02-11T20:14:00Z</dcterms:modified>
</cp:coreProperties>
</file>